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861" w:rsidRPr="004856A6" w:rsidRDefault="006A03E2" w:rsidP="004856A6">
      <w:pPr>
        <w:pStyle w:val="NoSpacing"/>
        <w:jc w:val="center"/>
        <w:rPr>
          <w:rFonts w:ascii="Comic Sans MS" w:hAnsi="Comic Sans MS"/>
          <w:sz w:val="40"/>
          <w:szCs w:val="24"/>
        </w:rPr>
      </w:pPr>
      <w:bookmarkStart w:id="0" w:name="_GoBack"/>
      <w:bookmarkEnd w:id="0"/>
      <w:r w:rsidRPr="004856A6">
        <w:rPr>
          <w:rFonts w:ascii="Comic Sans MS" w:hAnsi="Comic Sans MS"/>
          <w:sz w:val="40"/>
          <w:szCs w:val="24"/>
        </w:rPr>
        <w:t>Energy Review</w:t>
      </w:r>
    </w:p>
    <w:p w:rsidR="006A03E2" w:rsidRDefault="006A03E2" w:rsidP="006A03E2">
      <w:pPr>
        <w:pStyle w:val="NoSpacing"/>
        <w:rPr>
          <w:rFonts w:ascii="Comic Sans MS" w:hAnsi="Comic Sans MS"/>
          <w:sz w:val="24"/>
          <w:szCs w:val="24"/>
        </w:rPr>
      </w:pPr>
    </w:p>
    <w:p w:rsidR="006A03E2" w:rsidRDefault="006A03E2" w:rsidP="006A03E2">
      <w:pPr>
        <w:pStyle w:val="NoSpacing"/>
        <w:rPr>
          <w:rFonts w:ascii="Comic Sans MS" w:hAnsi="Comic Sans MS"/>
          <w:sz w:val="24"/>
          <w:szCs w:val="24"/>
        </w:rPr>
      </w:pPr>
      <w:r w:rsidRPr="004856A6">
        <w:rPr>
          <w:rFonts w:ascii="Comic Sans MS" w:hAnsi="Comic Sans MS"/>
          <w:b/>
          <w:sz w:val="24"/>
          <w:szCs w:val="24"/>
        </w:rPr>
        <w:t>What is ENERGY</w:t>
      </w:r>
      <w:r>
        <w:rPr>
          <w:rFonts w:ascii="Comic Sans MS" w:hAnsi="Comic Sans MS"/>
          <w:sz w:val="24"/>
          <w:szCs w:val="24"/>
        </w:rPr>
        <w:t xml:space="preserve">?  </w:t>
      </w:r>
      <w:r w:rsidRPr="004856A6">
        <w:rPr>
          <w:rFonts w:ascii="Comic Sans MS" w:hAnsi="Comic Sans MS"/>
          <w:i/>
          <w:sz w:val="24"/>
          <w:szCs w:val="24"/>
        </w:rPr>
        <w:t>The ability to do work or cause change</w:t>
      </w:r>
    </w:p>
    <w:p w:rsidR="006A03E2" w:rsidRDefault="006A03E2" w:rsidP="006A03E2">
      <w:pPr>
        <w:pStyle w:val="NoSpacing"/>
        <w:rPr>
          <w:rFonts w:ascii="Comic Sans MS" w:hAnsi="Comic Sans MS"/>
          <w:sz w:val="24"/>
          <w:szCs w:val="24"/>
        </w:rPr>
      </w:pPr>
    </w:p>
    <w:p w:rsidR="006A03E2" w:rsidRDefault="006A03E2" w:rsidP="006A03E2">
      <w:pPr>
        <w:pStyle w:val="NoSpacing"/>
        <w:rPr>
          <w:rFonts w:ascii="Comic Sans MS" w:hAnsi="Comic Sans MS"/>
          <w:sz w:val="24"/>
          <w:szCs w:val="24"/>
        </w:rPr>
      </w:pPr>
      <w:r w:rsidRPr="004856A6">
        <w:rPr>
          <w:rFonts w:ascii="Comic Sans MS" w:hAnsi="Comic Sans MS"/>
          <w:b/>
          <w:sz w:val="24"/>
          <w:szCs w:val="24"/>
        </w:rPr>
        <w:t xml:space="preserve">The </w:t>
      </w:r>
      <w:r w:rsidRPr="004856A6">
        <w:rPr>
          <w:rFonts w:ascii="Comic Sans MS" w:hAnsi="Comic Sans MS"/>
          <w:b/>
          <w:sz w:val="24"/>
          <w:szCs w:val="24"/>
          <w:u w:val="double"/>
        </w:rPr>
        <w:t>LAW OF CONSERVATION OF ENERGY</w:t>
      </w:r>
      <w:r w:rsidRPr="004856A6">
        <w:rPr>
          <w:rFonts w:ascii="Comic Sans MS" w:hAnsi="Comic Sans MS"/>
          <w:b/>
          <w:sz w:val="24"/>
          <w:szCs w:val="24"/>
        </w:rPr>
        <w:t xml:space="preserve"> states:</w:t>
      </w:r>
      <w:r>
        <w:rPr>
          <w:rFonts w:ascii="Comic Sans MS" w:hAnsi="Comic Sans MS"/>
          <w:sz w:val="24"/>
          <w:szCs w:val="24"/>
        </w:rPr>
        <w:t xml:space="preserve">  ____________________________________________________________________________________________________________________________</w:t>
      </w:r>
      <w:r w:rsidR="0025633F">
        <w:rPr>
          <w:rFonts w:ascii="Comic Sans MS" w:hAnsi="Comic Sans MS"/>
          <w:sz w:val="24"/>
          <w:szCs w:val="24"/>
        </w:rPr>
        <w:t>__________________</w:t>
      </w:r>
    </w:p>
    <w:p w:rsidR="006A03E2" w:rsidRDefault="006A03E2" w:rsidP="006A03E2">
      <w:pPr>
        <w:pStyle w:val="NoSpacing"/>
        <w:rPr>
          <w:rFonts w:ascii="Comic Sans MS" w:hAnsi="Comic Sans MS"/>
          <w:sz w:val="24"/>
          <w:szCs w:val="24"/>
        </w:rPr>
      </w:pPr>
    </w:p>
    <w:p w:rsidR="004856A6" w:rsidRDefault="006A03E2" w:rsidP="006A03E2">
      <w:pPr>
        <w:pStyle w:val="NoSpacing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590517" wp14:editId="19252B49">
                <wp:simplePos x="0" y="0"/>
                <wp:positionH relativeFrom="column">
                  <wp:posOffset>2952750</wp:posOffset>
                </wp:positionH>
                <wp:positionV relativeFrom="paragraph">
                  <wp:posOffset>1272540</wp:posOffset>
                </wp:positionV>
                <wp:extent cx="1485900" cy="1276350"/>
                <wp:effectExtent l="0" t="0" r="57150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127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3B7D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32.5pt;margin-top:100.2pt;width:117pt;height:10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FA4086" wp14:editId="388A2694">
                <wp:simplePos x="0" y="0"/>
                <wp:positionH relativeFrom="margin">
                  <wp:posOffset>714375</wp:posOffset>
                </wp:positionH>
                <wp:positionV relativeFrom="paragraph">
                  <wp:posOffset>272415</wp:posOffset>
                </wp:positionV>
                <wp:extent cx="4486275" cy="971550"/>
                <wp:effectExtent l="0" t="0" r="28575" b="190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971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904F43" id="Oval 1" o:spid="_x0000_s1026" style="position:absolute;margin-left:56.25pt;margin-top:21.45pt;width:353.25pt;height:76.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" fillcolor="white [3212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F6C3B3" wp14:editId="63BE6BE3">
                <wp:simplePos x="0" y="0"/>
                <wp:positionH relativeFrom="column">
                  <wp:posOffset>1524000</wp:posOffset>
                </wp:positionH>
                <wp:positionV relativeFrom="paragraph">
                  <wp:posOffset>1252855</wp:posOffset>
                </wp:positionV>
                <wp:extent cx="1400175" cy="1304925"/>
                <wp:effectExtent l="38100" t="0" r="28575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0175" cy="1304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2FDA88" id="Straight Arrow Connector 5" o:spid="_x0000_s1026" type="#_x0000_t32" style="position:absolute;margin-left:120pt;margin-top:98.65pt;width:110.25pt;height:102.7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3DD6B5" wp14:editId="2E629F2B">
                <wp:simplePos x="0" y="0"/>
                <wp:positionH relativeFrom="column">
                  <wp:posOffset>1419224</wp:posOffset>
                </wp:positionH>
                <wp:positionV relativeFrom="paragraph">
                  <wp:posOffset>548640</wp:posOffset>
                </wp:positionV>
                <wp:extent cx="2990850" cy="5619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9908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3E2" w:rsidRPr="006A03E2" w:rsidRDefault="006A03E2" w:rsidP="006A03E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 w:rsidRPr="006A03E2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2 types of Energy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DD6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1.75pt;margin-top:43.2pt;width:235.5pt;height:44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" fillcolor="white [3201]" strokecolor="white [3212]" strokeweight=".5pt">
                <v:textbox>
                  <w:txbxContent>
                    <w:p w:rsidR="006A03E2" w:rsidRPr="006A03E2" w:rsidRDefault="006A03E2" w:rsidP="006A03E2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 w:rsidRPr="006A03E2">
                        <w:rPr>
                          <w:rFonts w:ascii="Comic Sans MS" w:hAnsi="Comic Sans MS"/>
                          <w:b/>
                          <w:sz w:val="32"/>
                        </w:rPr>
                        <w:t>2 types of Energy</w:t>
                      </w:r>
                    </w:p>
                  </w:txbxContent>
                </v:textbox>
              </v:shape>
            </w:pict>
          </mc:Fallback>
        </mc:AlternateContent>
      </w:r>
    </w:p>
    <w:p w:rsidR="004856A6" w:rsidRPr="004856A6" w:rsidRDefault="004856A6" w:rsidP="004856A6"/>
    <w:p w:rsidR="004856A6" w:rsidRPr="004856A6" w:rsidRDefault="004856A6" w:rsidP="004856A6"/>
    <w:p w:rsidR="004856A6" w:rsidRPr="004856A6" w:rsidRDefault="004856A6" w:rsidP="004856A6"/>
    <w:p w:rsidR="004856A6" w:rsidRPr="004856A6" w:rsidRDefault="004856A6" w:rsidP="004856A6"/>
    <w:p w:rsidR="004856A6" w:rsidRPr="004856A6" w:rsidRDefault="00A0198E" w:rsidP="004856A6">
      <w:r w:rsidRPr="00A0198E">
        <w:rPr>
          <w:noProof/>
        </w:rPr>
        <w:drawing>
          <wp:anchor distT="0" distB="0" distL="114300" distR="114300" simplePos="0" relativeHeight="251672576" behindDoc="1" locked="0" layoutInCell="1" allowOverlap="1" wp14:anchorId="1880FE0E" wp14:editId="279F12DD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143827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457" y="21402"/>
                <wp:lineTo x="21457" y="0"/>
                <wp:lineTo x="0" y="0"/>
              </wp:wrapPolygon>
            </wp:wrapTight>
            <wp:docPr id="16" name="Picture 16" descr="http://t2.gstatic.com/images?q=tbn:ANd9GcQccGOR7vUkKW16RDx7vbmL173qT4NCoZHvSyizo8tADoHGGRHO:www.xfactorfitnesssolutions.com/blog/wp-content/uploads/2011/08/438557-Royalty-Free-RF-Clip-Art-Illustration-Of-A-Cartoon-Man-Running-In-A-Triathlon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2.gstatic.com/images?q=tbn:ANd9GcQccGOR7vUkKW16RDx7vbmL173qT4NCoZHvSyizo8tADoHGGRHO:www.xfactorfitnesssolutions.com/blog/wp-content/uploads/2011/08/438557-Royalty-Free-RF-Clip-Art-Illustration-Of-A-Cartoon-Man-Running-In-A-Triathlon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98E">
        <w:rPr>
          <w:noProof/>
        </w:rPr>
        <w:drawing>
          <wp:anchor distT="0" distB="0" distL="114300" distR="114300" simplePos="0" relativeHeight="251673600" behindDoc="1" locked="0" layoutInCell="1" allowOverlap="1" wp14:anchorId="1CA36F78" wp14:editId="44F81780">
            <wp:simplePos x="0" y="0"/>
            <wp:positionH relativeFrom="margin">
              <wp:posOffset>257175</wp:posOffset>
            </wp:positionH>
            <wp:positionV relativeFrom="paragraph">
              <wp:posOffset>23495</wp:posOffset>
            </wp:positionV>
            <wp:extent cx="1238250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268" y="21402"/>
                <wp:lineTo x="21268" y="0"/>
                <wp:lineTo x="0" y="0"/>
              </wp:wrapPolygon>
            </wp:wrapTight>
            <wp:docPr id="17" name="Picture 17" descr="http://t2.gstatic.com/images?q=tbn:ANd9GcQVFfvo6TfNKdC17ClLvzU_oKamcko6gtCMczoVvzIq5X6kNUG5uw:toonclips.com/600/1064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2.gstatic.com/images?q=tbn:ANd9GcQVFfvo6TfNKdC17ClLvzU_oKamcko6gtCMczoVvzIq5X6kNUG5uw:toonclips.com/600/10641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6A6" w:rsidRPr="004856A6" w:rsidRDefault="004856A6" w:rsidP="004856A6"/>
    <w:p w:rsidR="004856A6" w:rsidRPr="004856A6" w:rsidRDefault="004856A6" w:rsidP="004856A6"/>
    <w:p w:rsidR="004856A6" w:rsidRPr="004856A6" w:rsidRDefault="004856A6" w:rsidP="004856A6"/>
    <w:p w:rsidR="004856A6" w:rsidRPr="004856A6" w:rsidRDefault="007C5E2E" w:rsidP="004856A6"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F6BAC2" wp14:editId="1F6765E4">
                <wp:simplePos x="0" y="0"/>
                <wp:positionH relativeFrom="margin">
                  <wp:posOffset>3181350</wp:posOffset>
                </wp:positionH>
                <wp:positionV relativeFrom="paragraph">
                  <wp:posOffset>33655</wp:posOffset>
                </wp:positionV>
                <wp:extent cx="3124200" cy="1581150"/>
                <wp:effectExtent l="0" t="0" r="1905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581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DBBF5B" id="Oval 4" o:spid="_x0000_s1026" style="position:absolute;margin-left:250.5pt;margin-top:2.65pt;width:246pt;height:124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9F6007" wp14:editId="0133DCF1">
                <wp:simplePos x="0" y="0"/>
                <wp:positionH relativeFrom="column">
                  <wp:posOffset>542925</wp:posOffset>
                </wp:positionH>
                <wp:positionV relativeFrom="paragraph">
                  <wp:posOffset>271780</wp:posOffset>
                </wp:positionV>
                <wp:extent cx="1619250" cy="9144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3E2" w:rsidRPr="004856A6" w:rsidRDefault="006A03E2" w:rsidP="004856A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4856A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Potential Energy</w:t>
                            </w:r>
                          </w:p>
                          <w:p w:rsidR="004856A6" w:rsidRPr="004856A6" w:rsidRDefault="009E771A" w:rsidP="006A03E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F6007" id="Text Box 7" o:spid="_x0000_s1027" type="#_x0000_t202" style="position:absolute;margin-left:42.75pt;margin-top:21.4pt;width:127.5pt;height:1in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" fillcolor="white [3201]" strokeweight=".5pt">
                <v:textbox>
                  <w:txbxContent>
                    <w:p w:rsidR="006A03E2" w:rsidRPr="004856A6" w:rsidRDefault="006A03E2" w:rsidP="004856A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4856A6">
                        <w:rPr>
                          <w:rFonts w:ascii="Comic Sans MS" w:hAnsi="Comic Sans MS"/>
                          <w:b/>
                          <w:sz w:val="24"/>
                        </w:rPr>
                        <w:t>Potential Energy</w:t>
                      </w:r>
                    </w:p>
                    <w:p w:rsidR="004856A6" w:rsidRPr="004856A6" w:rsidRDefault="009E771A" w:rsidP="006A03E2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</w:rPr>
                        <w:t>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AFA859" wp14:editId="16DA2AEA">
                <wp:simplePos x="0" y="0"/>
                <wp:positionH relativeFrom="margin">
                  <wp:align>left</wp:align>
                </wp:positionH>
                <wp:positionV relativeFrom="paragraph">
                  <wp:posOffset>43180</wp:posOffset>
                </wp:positionV>
                <wp:extent cx="2790825" cy="1390650"/>
                <wp:effectExtent l="0" t="0" r="28575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390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A55CA1" id="Oval 3" o:spid="_x0000_s1026" style="position:absolute;margin-left:0;margin-top:3.4pt;width:219.75pt;height:109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</w:p>
    <w:p w:rsidR="004856A6" w:rsidRPr="004856A6" w:rsidRDefault="007C5E2E" w:rsidP="004856A6"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16CAC4" wp14:editId="436DB604">
                <wp:simplePos x="0" y="0"/>
                <wp:positionH relativeFrom="margin">
                  <wp:posOffset>3600450</wp:posOffset>
                </wp:positionH>
                <wp:positionV relativeFrom="paragraph">
                  <wp:posOffset>5715</wp:posOffset>
                </wp:positionV>
                <wp:extent cx="2200275" cy="11144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3E2" w:rsidRDefault="006A03E2" w:rsidP="004856A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4856A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Kinetic Energy</w:t>
                            </w:r>
                          </w:p>
                          <w:p w:rsidR="009E771A" w:rsidRPr="004856A6" w:rsidRDefault="009E771A" w:rsidP="004856A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6CAC4" id="Text Box 8" o:spid="_x0000_s1028" type="#_x0000_t202" style="position:absolute;margin-left:283.5pt;margin-top:.45pt;width:173.25pt;height:87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" fillcolor="white [3201]" strokeweight=".5pt">
                <v:textbox>
                  <w:txbxContent>
                    <w:p w:rsidR="006A03E2" w:rsidRDefault="006A03E2" w:rsidP="004856A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4856A6">
                        <w:rPr>
                          <w:rFonts w:ascii="Comic Sans MS" w:hAnsi="Comic Sans MS"/>
                          <w:b/>
                          <w:sz w:val="24"/>
                        </w:rPr>
                        <w:t>Kinetic Energy</w:t>
                      </w:r>
                    </w:p>
                    <w:p w:rsidR="009E771A" w:rsidRPr="004856A6" w:rsidRDefault="009E771A" w:rsidP="004856A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56A6" w:rsidRPr="004856A6" w:rsidRDefault="004856A6" w:rsidP="004856A6"/>
    <w:p w:rsidR="004856A6" w:rsidRPr="004856A6" w:rsidRDefault="004856A6" w:rsidP="004856A6"/>
    <w:p w:rsidR="004856A6" w:rsidRPr="004856A6" w:rsidRDefault="005E71B8" w:rsidP="004856A6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253365</wp:posOffset>
                </wp:positionV>
                <wp:extent cx="0" cy="333375"/>
                <wp:effectExtent l="76200" t="0" r="76200" b="476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816F8A" id="Straight Arrow Connector 15" o:spid="_x0000_s1026" type="#_x0000_t32" style="position:absolute;margin-left:100.5pt;margin-top:19.95pt;width:0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" strokecolor="#5b9bd5 [3204]" strokeweight=".5pt">
                <v:stroke endarrow="block" joinstyle="miter"/>
              </v:shape>
            </w:pict>
          </mc:Fallback>
        </mc:AlternateContent>
      </w:r>
    </w:p>
    <w:p w:rsidR="004856A6" w:rsidRDefault="007C5E2E" w:rsidP="004856A6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205740</wp:posOffset>
                </wp:positionV>
                <wp:extent cx="0" cy="333375"/>
                <wp:effectExtent l="76200" t="0" r="76200" b="476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0A55CE" id="Straight Arrow Connector 18" o:spid="_x0000_s1026" type="#_x0000_t32" style="position:absolute;margin-left:378.75pt;margin-top:16.2pt;width:0;height:26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" strokecolor="#5b9bd5 [3204]" strokeweight=".5pt">
                <v:stroke endarrow="block" joinstyle="miter"/>
              </v:shape>
            </w:pict>
          </mc:Fallback>
        </mc:AlternateContent>
      </w:r>
    </w:p>
    <w:p w:rsidR="007579EE" w:rsidRDefault="007C5E2E" w:rsidP="004856A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B688D3" wp14:editId="06ABE165">
                <wp:simplePos x="0" y="0"/>
                <wp:positionH relativeFrom="column">
                  <wp:posOffset>3524250</wp:posOffset>
                </wp:positionH>
                <wp:positionV relativeFrom="paragraph">
                  <wp:posOffset>234950</wp:posOffset>
                </wp:positionV>
                <wp:extent cx="2619375" cy="183832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9EE" w:rsidRPr="007579EE" w:rsidRDefault="007579EE" w:rsidP="007579E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  <w:u w:val="double"/>
                              </w:rPr>
                            </w:pPr>
                            <w:r w:rsidRPr="007579EE"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  <w:u w:val="double"/>
                              </w:rPr>
                              <w:t>Types of Kinetic Energy</w:t>
                            </w:r>
                          </w:p>
                          <w:p w:rsidR="007579EE" w:rsidRPr="007579EE" w:rsidRDefault="007579EE" w:rsidP="007579EE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579E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</w:t>
                            </w:r>
                            <w:r w:rsidR="009E771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___________________</w:t>
                            </w:r>
                          </w:p>
                          <w:p w:rsidR="007579EE" w:rsidRPr="007579EE" w:rsidRDefault="007579EE" w:rsidP="007579EE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579E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</w:t>
                            </w:r>
                            <w:r w:rsidR="009E771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___________________</w:t>
                            </w:r>
                          </w:p>
                          <w:p w:rsidR="007579EE" w:rsidRPr="007579EE" w:rsidRDefault="009E771A" w:rsidP="007579EE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T___________________</w:t>
                            </w:r>
                          </w:p>
                          <w:p w:rsidR="007579EE" w:rsidRPr="007579EE" w:rsidRDefault="007579EE" w:rsidP="007579EE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579E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Electromagnetic Energy</w:t>
                            </w:r>
                          </w:p>
                          <w:p w:rsidR="007579EE" w:rsidRPr="007579EE" w:rsidRDefault="007579EE" w:rsidP="007579EE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579E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Nuclear Energy</w:t>
                            </w:r>
                          </w:p>
                          <w:p w:rsidR="007579EE" w:rsidRPr="007579EE" w:rsidRDefault="007579EE" w:rsidP="007579EE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579E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Electrical Energy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688D3" id="Text Box 10" o:spid="_x0000_s1029" type="#_x0000_t202" style="position:absolute;margin-left:277.5pt;margin-top:18.5pt;width:206.25pt;height:144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" fillcolor="white [3201]" strokeweight=".5pt">
                <v:textbox>
                  <w:txbxContent>
                    <w:p w:rsidR="007579EE" w:rsidRPr="007579EE" w:rsidRDefault="007579EE" w:rsidP="007579EE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4"/>
                          <w:u w:val="double"/>
                        </w:rPr>
                      </w:pPr>
                      <w:r w:rsidRPr="007579EE">
                        <w:rPr>
                          <w:rFonts w:ascii="Comic Sans MS" w:hAnsi="Comic Sans MS"/>
                          <w:b/>
                          <w:sz w:val="28"/>
                          <w:szCs w:val="24"/>
                          <w:u w:val="double"/>
                        </w:rPr>
                        <w:t>Types of Kinetic Energy</w:t>
                      </w:r>
                    </w:p>
                    <w:p w:rsidR="007579EE" w:rsidRPr="007579EE" w:rsidRDefault="007579EE" w:rsidP="007579EE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579EE">
                        <w:rPr>
                          <w:rFonts w:ascii="Comic Sans MS" w:hAnsi="Comic Sans MS"/>
                          <w:sz w:val="24"/>
                          <w:szCs w:val="24"/>
                        </w:rPr>
                        <w:t>M</w:t>
                      </w:r>
                      <w:r w:rsidR="009E771A"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___________________</w:t>
                      </w:r>
                    </w:p>
                    <w:p w:rsidR="007579EE" w:rsidRPr="007579EE" w:rsidRDefault="007579EE" w:rsidP="007579EE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579EE">
                        <w:rPr>
                          <w:rFonts w:ascii="Comic Sans MS" w:hAnsi="Comic Sans MS"/>
                          <w:sz w:val="24"/>
                          <w:szCs w:val="24"/>
                        </w:rPr>
                        <w:t>S</w:t>
                      </w:r>
                      <w:r w:rsidR="009E771A"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___________________</w:t>
                      </w:r>
                    </w:p>
                    <w:p w:rsidR="007579EE" w:rsidRPr="007579EE" w:rsidRDefault="009E771A" w:rsidP="007579EE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T___________________</w:t>
                      </w:r>
                    </w:p>
                    <w:p w:rsidR="007579EE" w:rsidRPr="007579EE" w:rsidRDefault="007579EE" w:rsidP="007579EE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579EE">
                        <w:rPr>
                          <w:rFonts w:ascii="Comic Sans MS" w:hAnsi="Comic Sans MS"/>
                          <w:sz w:val="24"/>
                          <w:szCs w:val="24"/>
                        </w:rPr>
                        <w:t>Electromagnetic Energy</w:t>
                      </w:r>
                    </w:p>
                    <w:p w:rsidR="007579EE" w:rsidRPr="007579EE" w:rsidRDefault="007579EE" w:rsidP="007579EE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579EE">
                        <w:rPr>
                          <w:rFonts w:ascii="Comic Sans MS" w:hAnsi="Comic Sans MS"/>
                          <w:sz w:val="24"/>
                          <w:szCs w:val="24"/>
                        </w:rPr>
                        <w:t>Nuclear Energy</w:t>
                      </w:r>
                    </w:p>
                    <w:p w:rsidR="007579EE" w:rsidRPr="007579EE" w:rsidRDefault="007579EE" w:rsidP="007579EE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579EE">
                        <w:rPr>
                          <w:rFonts w:ascii="Comic Sans MS" w:hAnsi="Comic Sans MS"/>
                          <w:sz w:val="24"/>
                          <w:szCs w:val="24"/>
                        </w:rPr>
                        <w:t>Electrical Energy</w:t>
                      </w:r>
                    </w:p>
                  </w:txbxContent>
                </v:textbox>
              </v:shape>
            </w:pict>
          </mc:Fallback>
        </mc:AlternateContent>
      </w:r>
      <w:r w:rsidR="00757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9714BA" wp14:editId="00030581">
                <wp:simplePos x="0" y="0"/>
                <wp:positionH relativeFrom="column">
                  <wp:posOffset>104775</wp:posOffset>
                </wp:positionH>
                <wp:positionV relativeFrom="paragraph">
                  <wp:posOffset>6350</wp:posOffset>
                </wp:positionV>
                <wp:extent cx="2486025" cy="16478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9EE" w:rsidRPr="007579EE" w:rsidRDefault="007579EE" w:rsidP="007579EE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  <w:u w:val="double"/>
                              </w:rPr>
                              <w:t>Types of Potential Energy</w:t>
                            </w:r>
                          </w:p>
                          <w:p w:rsidR="007579EE" w:rsidRDefault="009E771A" w:rsidP="00186834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(GPE)____________________________________</w:t>
                            </w:r>
                          </w:p>
                          <w:p w:rsidR="007579EE" w:rsidRPr="007579EE" w:rsidRDefault="009E771A" w:rsidP="00186834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(CPE)____________________________________</w:t>
                            </w:r>
                          </w:p>
                          <w:p w:rsidR="007579EE" w:rsidRPr="007579EE" w:rsidRDefault="007579EE" w:rsidP="007579EE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579E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(EPE)</w:t>
                            </w:r>
                            <w:r w:rsidR="009E771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_____________________________________</w:t>
                            </w:r>
                          </w:p>
                          <w:p w:rsidR="007579EE" w:rsidRDefault="007579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714BA" id="Text Box 9" o:spid="_x0000_s1030" type="#_x0000_t202" style="position:absolute;margin-left:8.25pt;margin-top:.5pt;width:195.75pt;height:12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" fillcolor="white [3201]" strokeweight=".5pt">
                <v:textbox>
                  <w:txbxContent>
                    <w:p w:rsidR="007579EE" w:rsidRPr="007579EE" w:rsidRDefault="007579EE" w:rsidP="007579EE">
                      <w:pPr>
                        <w:pStyle w:val="NoSpacing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doubl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4"/>
                          <w:u w:val="double"/>
                        </w:rPr>
                        <w:t>Types of Potential Energy</w:t>
                      </w:r>
                    </w:p>
                    <w:p w:rsidR="007579EE" w:rsidRDefault="009E771A" w:rsidP="00186834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(GPE)____________________________________</w:t>
                      </w:r>
                    </w:p>
                    <w:p w:rsidR="007579EE" w:rsidRPr="007579EE" w:rsidRDefault="009E771A" w:rsidP="00186834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(CPE)____________________________________</w:t>
                      </w:r>
                    </w:p>
                    <w:p w:rsidR="007579EE" w:rsidRPr="007579EE" w:rsidRDefault="007579EE" w:rsidP="007579EE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579EE">
                        <w:rPr>
                          <w:rFonts w:ascii="Comic Sans MS" w:hAnsi="Comic Sans MS"/>
                          <w:sz w:val="24"/>
                          <w:szCs w:val="24"/>
                        </w:rPr>
                        <w:t>(EPE)</w:t>
                      </w:r>
                      <w:r w:rsidR="009E771A"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_____________________________________</w:t>
                      </w:r>
                    </w:p>
                    <w:p w:rsidR="007579EE" w:rsidRDefault="007579EE"/>
                  </w:txbxContent>
                </v:textbox>
              </v:shape>
            </w:pict>
          </mc:Fallback>
        </mc:AlternateContent>
      </w:r>
    </w:p>
    <w:p w:rsidR="007579EE" w:rsidRDefault="007579EE" w:rsidP="004856A6"/>
    <w:p w:rsidR="007579EE" w:rsidRDefault="007579EE" w:rsidP="004856A6"/>
    <w:p w:rsidR="007579EE" w:rsidRDefault="007579EE" w:rsidP="004856A6"/>
    <w:p w:rsidR="007579EE" w:rsidRDefault="007579EE" w:rsidP="004856A6"/>
    <w:p w:rsidR="007579EE" w:rsidRPr="004856A6" w:rsidRDefault="007579EE" w:rsidP="004856A6"/>
    <w:p w:rsidR="005E71B8" w:rsidRDefault="004856A6" w:rsidP="004856A6">
      <w:pPr>
        <w:rPr>
          <w:b/>
          <w:sz w:val="28"/>
        </w:rPr>
      </w:pPr>
      <w:r w:rsidRPr="004856A6">
        <w:rPr>
          <w:b/>
          <w:sz w:val="28"/>
        </w:rPr>
        <w:t xml:space="preserve">      </w:t>
      </w:r>
    </w:p>
    <w:p w:rsidR="0025633F" w:rsidRDefault="0025633F" w:rsidP="00A24AD0">
      <w:pPr>
        <w:jc w:val="center"/>
        <w:rPr>
          <w:rFonts w:ascii="Comic Sans MS" w:hAnsi="Comic Sans MS"/>
          <w:b/>
          <w:sz w:val="36"/>
        </w:rPr>
      </w:pPr>
    </w:p>
    <w:p w:rsidR="0025633F" w:rsidRDefault="0025633F" w:rsidP="00A24AD0">
      <w:pPr>
        <w:jc w:val="center"/>
        <w:rPr>
          <w:rFonts w:ascii="Comic Sans MS" w:hAnsi="Comic Sans MS"/>
          <w:b/>
          <w:sz w:val="36"/>
        </w:rPr>
      </w:pPr>
    </w:p>
    <w:p w:rsidR="005E71B8" w:rsidRPr="00A24AD0" w:rsidRDefault="005E71B8" w:rsidP="00A24AD0">
      <w:pPr>
        <w:jc w:val="center"/>
        <w:rPr>
          <w:rFonts w:ascii="Comic Sans MS" w:hAnsi="Comic Sans MS"/>
          <w:b/>
          <w:sz w:val="36"/>
        </w:rPr>
      </w:pPr>
      <w:r w:rsidRPr="00A24AD0">
        <w:rPr>
          <w:rFonts w:ascii="Comic Sans MS" w:hAnsi="Comic Sans MS"/>
          <w:b/>
          <w:sz w:val="36"/>
        </w:rPr>
        <w:lastRenderedPageBreak/>
        <w:t>Types of Potential Energy</w:t>
      </w: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2672"/>
        <w:gridCol w:w="3510"/>
        <w:gridCol w:w="3713"/>
      </w:tblGrid>
      <w:tr w:rsidR="00A24AD0" w:rsidTr="00A24AD0">
        <w:tc>
          <w:tcPr>
            <w:tcW w:w="2672" w:type="dxa"/>
          </w:tcPr>
          <w:p w:rsidR="005E71B8" w:rsidRPr="009E771A" w:rsidRDefault="005E71B8" w:rsidP="005E71B8">
            <w:pPr>
              <w:jc w:val="center"/>
              <w:rPr>
                <w:b/>
                <w:sz w:val="28"/>
              </w:rPr>
            </w:pPr>
            <w:r w:rsidRPr="009E771A">
              <w:rPr>
                <w:b/>
                <w:sz w:val="28"/>
              </w:rPr>
              <w:t>Type of Potential Energy</w:t>
            </w:r>
          </w:p>
        </w:tc>
        <w:tc>
          <w:tcPr>
            <w:tcW w:w="3510" w:type="dxa"/>
          </w:tcPr>
          <w:p w:rsidR="005E71B8" w:rsidRPr="009E771A" w:rsidRDefault="005E71B8" w:rsidP="005E71B8">
            <w:pPr>
              <w:jc w:val="center"/>
              <w:rPr>
                <w:b/>
                <w:sz w:val="28"/>
              </w:rPr>
            </w:pPr>
            <w:r w:rsidRPr="009E771A">
              <w:rPr>
                <w:b/>
                <w:sz w:val="28"/>
              </w:rPr>
              <w:t>Definition</w:t>
            </w:r>
          </w:p>
        </w:tc>
        <w:tc>
          <w:tcPr>
            <w:tcW w:w="3713" w:type="dxa"/>
          </w:tcPr>
          <w:p w:rsidR="005E71B8" w:rsidRPr="009E771A" w:rsidRDefault="005E71B8" w:rsidP="005E71B8">
            <w:pPr>
              <w:jc w:val="center"/>
              <w:rPr>
                <w:b/>
                <w:sz w:val="28"/>
              </w:rPr>
            </w:pPr>
            <w:r w:rsidRPr="009E771A">
              <w:rPr>
                <w:b/>
                <w:sz w:val="28"/>
              </w:rPr>
              <w:t>Example</w:t>
            </w:r>
          </w:p>
        </w:tc>
      </w:tr>
      <w:tr w:rsidR="00A24AD0" w:rsidTr="00A24AD0">
        <w:tc>
          <w:tcPr>
            <w:tcW w:w="2672" w:type="dxa"/>
          </w:tcPr>
          <w:p w:rsidR="005E71B8" w:rsidRDefault="005E71B8" w:rsidP="004856A6">
            <w:pPr>
              <w:rPr>
                <w:b/>
                <w:sz w:val="28"/>
              </w:rPr>
            </w:pPr>
          </w:p>
          <w:p w:rsidR="005E71B8" w:rsidRDefault="005E71B8" w:rsidP="004856A6">
            <w:pPr>
              <w:rPr>
                <w:b/>
                <w:sz w:val="28"/>
              </w:rPr>
            </w:pPr>
          </w:p>
          <w:p w:rsidR="005E71B8" w:rsidRPr="005E71B8" w:rsidRDefault="005E71B8" w:rsidP="005E71B8">
            <w:pPr>
              <w:jc w:val="center"/>
              <w:rPr>
                <w:b/>
                <w:sz w:val="36"/>
              </w:rPr>
            </w:pPr>
            <w:r w:rsidRPr="005E71B8">
              <w:rPr>
                <w:b/>
                <w:sz w:val="36"/>
              </w:rPr>
              <w:t>Gravitational Potential Energy</w:t>
            </w:r>
          </w:p>
          <w:p w:rsidR="005E71B8" w:rsidRDefault="005E71B8" w:rsidP="004856A6">
            <w:pPr>
              <w:rPr>
                <w:b/>
                <w:sz w:val="28"/>
              </w:rPr>
            </w:pPr>
          </w:p>
          <w:p w:rsidR="005E71B8" w:rsidRDefault="005E71B8" w:rsidP="004856A6">
            <w:pPr>
              <w:rPr>
                <w:b/>
                <w:sz w:val="28"/>
              </w:rPr>
            </w:pPr>
          </w:p>
        </w:tc>
        <w:tc>
          <w:tcPr>
            <w:tcW w:w="3510" w:type="dxa"/>
          </w:tcPr>
          <w:p w:rsidR="005E71B8" w:rsidRDefault="005E71B8" w:rsidP="004856A6">
            <w:pPr>
              <w:rPr>
                <w:b/>
                <w:sz w:val="28"/>
              </w:rPr>
            </w:pPr>
          </w:p>
          <w:p w:rsidR="005E71B8" w:rsidRPr="005E71B8" w:rsidRDefault="005E71B8" w:rsidP="004856A6">
            <w:pPr>
              <w:rPr>
                <w:b/>
                <w:i/>
                <w:sz w:val="28"/>
              </w:rPr>
            </w:pPr>
            <w:r w:rsidRPr="005E71B8">
              <w:rPr>
                <w:b/>
                <w:i/>
                <w:sz w:val="28"/>
              </w:rPr>
              <w:t>Energy due to an objects position _______________</w:t>
            </w:r>
          </w:p>
          <w:p w:rsidR="005E71B8" w:rsidRPr="005E71B8" w:rsidRDefault="005E71B8" w:rsidP="004856A6">
            <w:pPr>
              <w:rPr>
                <w:b/>
                <w:i/>
                <w:sz w:val="28"/>
              </w:rPr>
            </w:pPr>
            <w:r w:rsidRPr="005E71B8">
              <w:rPr>
                <w:b/>
                <w:i/>
                <w:sz w:val="28"/>
              </w:rPr>
              <w:t>______________________  GPE increases as the distance from Earth’s surface _________________</w:t>
            </w:r>
          </w:p>
          <w:p w:rsidR="005E71B8" w:rsidRDefault="005E71B8" w:rsidP="004856A6">
            <w:pPr>
              <w:rPr>
                <w:b/>
                <w:sz w:val="28"/>
              </w:rPr>
            </w:pPr>
          </w:p>
          <w:p w:rsidR="005E71B8" w:rsidRDefault="005E71B8" w:rsidP="004856A6">
            <w:pPr>
              <w:rPr>
                <w:b/>
                <w:sz w:val="28"/>
              </w:rPr>
            </w:pPr>
            <w:r w:rsidRPr="005E71B8">
              <w:rPr>
                <w:b/>
                <w:sz w:val="28"/>
              </w:rPr>
              <w:t>GPE</w:t>
            </w:r>
            <w:r>
              <w:rPr>
                <w:b/>
                <w:sz w:val="28"/>
              </w:rPr>
              <w:t xml:space="preserve"> = </w:t>
            </w:r>
            <w:r w:rsidRPr="005E71B8">
              <w:rPr>
                <w:sz w:val="28"/>
              </w:rPr>
              <w:t xml:space="preserve">MASS  </w:t>
            </w:r>
            <w:r w:rsidRPr="005E71B8">
              <w:rPr>
                <w:b/>
                <w:sz w:val="28"/>
              </w:rPr>
              <w:t xml:space="preserve">x </w:t>
            </w:r>
            <w:r w:rsidRPr="005E71B8">
              <w:rPr>
                <w:sz w:val="28"/>
              </w:rPr>
              <w:t xml:space="preserve"> HEIGHT</w:t>
            </w:r>
          </w:p>
          <w:p w:rsidR="005E71B8" w:rsidRDefault="005E71B8" w:rsidP="004856A6">
            <w:pPr>
              <w:rPr>
                <w:b/>
                <w:sz w:val="28"/>
              </w:rPr>
            </w:pPr>
          </w:p>
        </w:tc>
        <w:tc>
          <w:tcPr>
            <w:tcW w:w="3713" w:type="dxa"/>
          </w:tcPr>
          <w:p w:rsidR="005E71B8" w:rsidRDefault="005E71B8" w:rsidP="005E71B8">
            <w:pPr>
              <w:pStyle w:val="ListParagraph"/>
              <w:numPr>
                <w:ilvl w:val="0"/>
                <w:numId w:val="4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>An apple falling from a tree</w:t>
            </w:r>
          </w:p>
          <w:p w:rsidR="005E71B8" w:rsidRDefault="005E71B8" w:rsidP="005E71B8">
            <w:pPr>
              <w:pStyle w:val="ListParagraph"/>
              <w:numPr>
                <w:ilvl w:val="0"/>
                <w:numId w:val="4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________________ </w:t>
            </w:r>
            <w:r w:rsidR="00A24AD0">
              <w:rPr>
                <w:b/>
                <w:sz w:val="28"/>
              </w:rPr>
              <w:t>___</w:t>
            </w:r>
          </w:p>
          <w:p w:rsidR="005E71B8" w:rsidRDefault="005E71B8" w:rsidP="005E71B8">
            <w:pPr>
              <w:ind w:left="360"/>
              <w:rPr>
                <w:b/>
                <w:sz w:val="28"/>
              </w:rPr>
            </w:pPr>
            <w:r>
              <w:rPr>
                <w:b/>
                <w:sz w:val="28"/>
              </w:rPr>
              <w:t>__________________</w:t>
            </w:r>
            <w:r w:rsidR="00A24AD0">
              <w:rPr>
                <w:b/>
                <w:sz w:val="28"/>
              </w:rPr>
              <w:t>____</w:t>
            </w:r>
          </w:p>
          <w:p w:rsidR="005E71B8" w:rsidRDefault="005E71B8" w:rsidP="005E71B8">
            <w:pPr>
              <w:pStyle w:val="ListParagraph"/>
              <w:numPr>
                <w:ilvl w:val="0"/>
                <w:numId w:val="4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>________________</w:t>
            </w:r>
            <w:r w:rsidR="00A24AD0">
              <w:rPr>
                <w:b/>
                <w:sz w:val="28"/>
              </w:rPr>
              <w:t>___</w:t>
            </w:r>
          </w:p>
          <w:p w:rsidR="005E71B8" w:rsidRPr="005E71B8" w:rsidRDefault="005E71B8" w:rsidP="005E71B8">
            <w:pPr>
              <w:ind w:left="360"/>
              <w:rPr>
                <w:b/>
                <w:sz w:val="28"/>
              </w:rPr>
            </w:pPr>
            <w:r>
              <w:rPr>
                <w:b/>
                <w:sz w:val="28"/>
              </w:rPr>
              <w:t>__________________</w:t>
            </w:r>
            <w:r w:rsidR="00A24AD0">
              <w:rPr>
                <w:b/>
                <w:sz w:val="28"/>
              </w:rPr>
              <w:t>____</w:t>
            </w:r>
          </w:p>
        </w:tc>
      </w:tr>
      <w:tr w:rsidR="00A24AD0" w:rsidTr="00A24AD0">
        <w:tc>
          <w:tcPr>
            <w:tcW w:w="2672" w:type="dxa"/>
          </w:tcPr>
          <w:p w:rsidR="005E71B8" w:rsidRDefault="005E71B8" w:rsidP="004856A6">
            <w:pPr>
              <w:rPr>
                <w:b/>
                <w:sz w:val="28"/>
              </w:rPr>
            </w:pPr>
          </w:p>
          <w:p w:rsidR="005E71B8" w:rsidRDefault="005E71B8" w:rsidP="004856A6">
            <w:pPr>
              <w:rPr>
                <w:b/>
                <w:sz w:val="28"/>
              </w:rPr>
            </w:pPr>
          </w:p>
          <w:p w:rsidR="005E71B8" w:rsidRDefault="005E71B8" w:rsidP="004856A6">
            <w:pPr>
              <w:rPr>
                <w:b/>
                <w:sz w:val="28"/>
              </w:rPr>
            </w:pPr>
          </w:p>
          <w:p w:rsidR="005E71B8" w:rsidRPr="00A24AD0" w:rsidRDefault="005E71B8" w:rsidP="00A24AD0">
            <w:pPr>
              <w:jc w:val="center"/>
              <w:rPr>
                <w:b/>
                <w:sz w:val="36"/>
              </w:rPr>
            </w:pPr>
            <w:r w:rsidRPr="00A24AD0">
              <w:rPr>
                <w:b/>
                <w:sz w:val="36"/>
              </w:rPr>
              <w:t>Chemical Potential Energy</w:t>
            </w:r>
          </w:p>
          <w:p w:rsidR="005E71B8" w:rsidRDefault="005E71B8" w:rsidP="004856A6">
            <w:pPr>
              <w:rPr>
                <w:b/>
                <w:sz w:val="28"/>
              </w:rPr>
            </w:pPr>
          </w:p>
          <w:p w:rsidR="005E71B8" w:rsidRDefault="005E71B8" w:rsidP="004856A6">
            <w:pPr>
              <w:rPr>
                <w:b/>
                <w:sz w:val="28"/>
              </w:rPr>
            </w:pPr>
          </w:p>
          <w:p w:rsidR="005E71B8" w:rsidRDefault="005E71B8" w:rsidP="004856A6">
            <w:pPr>
              <w:rPr>
                <w:b/>
                <w:sz w:val="28"/>
              </w:rPr>
            </w:pPr>
          </w:p>
          <w:p w:rsidR="005E71B8" w:rsidRDefault="005E71B8" w:rsidP="004856A6">
            <w:pPr>
              <w:rPr>
                <w:b/>
                <w:sz w:val="28"/>
              </w:rPr>
            </w:pPr>
          </w:p>
        </w:tc>
        <w:tc>
          <w:tcPr>
            <w:tcW w:w="3510" w:type="dxa"/>
          </w:tcPr>
          <w:p w:rsidR="005E71B8" w:rsidRDefault="005E71B8" w:rsidP="004856A6">
            <w:pPr>
              <w:rPr>
                <w:b/>
                <w:sz w:val="28"/>
              </w:rPr>
            </w:pPr>
          </w:p>
          <w:p w:rsidR="005E71B8" w:rsidRDefault="005E71B8" w:rsidP="004856A6">
            <w:pPr>
              <w:rPr>
                <w:b/>
                <w:sz w:val="28"/>
              </w:rPr>
            </w:pPr>
          </w:p>
          <w:p w:rsidR="005E71B8" w:rsidRDefault="005E71B8" w:rsidP="004856A6">
            <w:pPr>
              <w:rPr>
                <w:b/>
                <w:sz w:val="28"/>
              </w:rPr>
            </w:pPr>
          </w:p>
          <w:p w:rsidR="005E71B8" w:rsidRDefault="005E71B8" w:rsidP="004856A6">
            <w:pPr>
              <w:rPr>
                <w:b/>
                <w:sz w:val="28"/>
              </w:rPr>
            </w:pPr>
            <w:r w:rsidRPr="00A24AD0">
              <w:rPr>
                <w:b/>
                <w:i/>
                <w:sz w:val="28"/>
              </w:rPr>
              <w:t>Energy stored in</w:t>
            </w:r>
            <w:r>
              <w:rPr>
                <w:b/>
                <w:sz w:val="28"/>
              </w:rPr>
              <w:t xml:space="preserve"> _________</w:t>
            </w:r>
          </w:p>
          <w:p w:rsidR="005E71B8" w:rsidRDefault="005E71B8" w:rsidP="004856A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_______________________.</w:t>
            </w:r>
          </w:p>
          <w:p w:rsidR="005E71B8" w:rsidRDefault="005E71B8" w:rsidP="004856A6">
            <w:pPr>
              <w:rPr>
                <w:b/>
                <w:sz w:val="28"/>
              </w:rPr>
            </w:pPr>
          </w:p>
          <w:p w:rsidR="005E71B8" w:rsidRDefault="005E71B8" w:rsidP="004856A6">
            <w:pPr>
              <w:rPr>
                <w:b/>
                <w:sz w:val="28"/>
              </w:rPr>
            </w:pPr>
          </w:p>
        </w:tc>
        <w:tc>
          <w:tcPr>
            <w:tcW w:w="3713" w:type="dxa"/>
          </w:tcPr>
          <w:p w:rsidR="005E71B8" w:rsidRDefault="005E71B8" w:rsidP="004856A6">
            <w:pPr>
              <w:rPr>
                <w:b/>
                <w:sz w:val="28"/>
              </w:rPr>
            </w:pPr>
          </w:p>
          <w:p w:rsidR="005E71B8" w:rsidRDefault="00A24AD0" w:rsidP="005E71B8">
            <w:pPr>
              <w:pStyle w:val="ListParagraph"/>
              <w:numPr>
                <w:ilvl w:val="0"/>
                <w:numId w:val="4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>Potential e</w:t>
            </w:r>
            <w:r w:rsidR="005E71B8">
              <w:rPr>
                <w:b/>
                <w:sz w:val="28"/>
              </w:rPr>
              <w:t>nergy found in an apple</w:t>
            </w:r>
          </w:p>
          <w:p w:rsidR="00A24AD0" w:rsidRDefault="00A24AD0" w:rsidP="005E71B8">
            <w:pPr>
              <w:pStyle w:val="ListParagraph"/>
              <w:numPr>
                <w:ilvl w:val="0"/>
                <w:numId w:val="4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>___________________</w:t>
            </w:r>
          </w:p>
          <w:p w:rsidR="00A24AD0" w:rsidRDefault="00A24AD0" w:rsidP="00A24AD0">
            <w:pPr>
              <w:ind w:left="360"/>
              <w:rPr>
                <w:b/>
                <w:sz w:val="28"/>
              </w:rPr>
            </w:pPr>
            <w:r>
              <w:rPr>
                <w:b/>
                <w:sz w:val="28"/>
              </w:rPr>
              <w:t>_____________________</w:t>
            </w:r>
          </w:p>
          <w:p w:rsidR="00A24AD0" w:rsidRDefault="00A24AD0" w:rsidP="00A24AD0">
            <w:pPr>
              <w:pStyle w:val="ListParagraph"/>
              <w:numPr>
                <w:ilvl w:val="0"/>
                <w:numId w:val="6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>__________________</w:t>
            </w:r>
          </w:p>
          <w:p w:rsidR="00A24AD0" w:rsidRPr="00A24AD0" w:rsidRDefault="00A24AD0" w:rsidP="00A24AD0">
            <w:pPr>
              <w:ind w:left="360"/>
              <w:rPr>
                <w:b/>
                <w:sz w:val="28"/>
              </w:rPr>
            </w:pPr>
            <w:r>
              <w:rPr>
                <w:b/>
                <w:sz w:val="28"/>
              </w:rPr>
              <w:t>_____________________</w:t>
            </w:r>
          </w:p>
        </w:tc>
      </w:tr>
      <w:tr w:rsidR="00A24AD0" w:rsidTr="00A24AD0">
        <w:tc>
          <w:tcPr>
            <w:tcW w:w="2672" w:type="dxa"/>
          </w:tcPr>
          <w:p w:rsidR="005E71B8" w:rsidRDefault="005E71B8" w:rsidP="004856A6">
            <w:pPr>
              <w:rPr>
                <w:b/>
                <w:sz w:val="28"/>
              </w:rPr>
            </w:pPr>
          </w:p>
          <w:p w:rsidR="00A24AD0" w:rsidRDefault="00A24AD0" w:rsidP="004856A6">
            <w:pPr>
              <w:rPr>
                <w:b/>
                <w:sz w:val="28"/>
              </w:rPr>
            </w:pPr>
          </w:p>
          <w:p w:rsidR="00A24AD0" w:rsidRPr="00A24AD0" w:rsidRDefault="00A24AD0" w:rsidP="00A24AD0">
            <w:pPr>
              <w:jc w:val="center"/>
              <w:rPr>
                <w:b/>
                <w:sz w:val="36"/>
              </w:rPr>
            </w:pPr>
            <w:r w:rsidRPr="00A24AD0">
              <w:rPr>
                <w:b/>
                <w:sz w:val="36"/>
              </w:rPr>
              <w:t>Elastic Potential Energy</w:t>
            </w:r>
          </w:p>
          <w:p w:rsidR="00A24AD0" w:rsidRDefault="00A24AD0" w:rsidP="004856A6">
            <w:pPr>
              <w:rPr>
                <w:b/>
                <w:sz w:val="28"/>
              </w:rPr>
            </w:pPr>
          </w:p>
          <w:p w:rsidR="00A24AD0" w:rsidRDefault="00A24AD0" w:rsidP="004856A6">
            <w:pPr>
              <w:rPr>
                <w:b/>
                <w:sz w:val="28"/>
              </w:rPr>
            </w:pPr>
          </w:p>
          <w:p w:rsidR="00A24AD0" w:rsidRDefault="00A24AD0" w:rsidP="004856A6">
            <w:pPr>
              <w:rPr>
                <w:b/>
                <w:sz w:val="28"/>
              </w:rPr>
            </w:pPr>
          </w:p>
        </w:tc>
        <w:tc>
          <w:tcPr>
            <w:tcW w:w="3510" w:type="dxa"/>
          </w:tcPr>
          <w:p w:rsidR="005E71B8" w:rsidRDefault="005E71B8" w:rsidP="004856A6">
            <w:pPr>
              <w:rPr>
                <w:b/>
                <w:sz w:val="28"/>
              </w:rPr>
            </w:pPr>
          </w:p>
          <w:p w:rsidR="00A24AD0" w:rsidRDefault="00A24AD0" w:rsidP="004856A6">
            <w:pPr>
              <w:rPr>
                <w:b/>
                <w:sz w:val="28"/>
              </w:rPr>
            </w:pPr>
          </w:p>
          <w:p w:rsidR="00A24AD0" w:rsidRDefault="00A24AD0" w:rsidP="004856A6">
            <w:pPr>
              <w:rPr>
                <w:b/>
                <w:sz w:val="28"/>
              </w:rPr>
            </w:pPr>
            <w:r w:rsidRPr="00A24AD0">
              <w:rPr>
                <w:b/>
                <w:i/>
                <w:sz w:val="28"/>
              </w:rPr>
              <w:t>Energy stored when an object is</w:t>
            </w:r>
            <w:r>
              <w:rPr>
                <w:b/>
                <w:sz w:val="28"/>
              </w:rPr>
              <w:t xml:space="preserve"> ________________ </w:t>
            </w:r>
            <w:r w:rsidRPr="00A24AD0">
              <w:rPr>
                <w:b/>
                <w:i/>
                <w:sz w:val="28"/>
              </w:rPr>
              <w:t xml:space="preserve">or </w:t>
            </w:r>
            <w:r>
              <w:rPr>
                <w:b/>
                <w:sz w:val="28"/>
              </w:rPr>
              <w:t>_____________________</w:t>
            </w:r>
          </w:p>
        </w:tc>
        <w:tc>
          <w:tcPr>
            <w:tcW w:w="3713" w:type="dxa"/>
          </w:tcPr>
          <w:p w:rsidR="005E71B8" w:rsidRDefault="005E71B8" w:rsidP="004856A6">
            <w:pPr>
              <w:rPr>
                <w:b/>
                <w:sz w:val="28"/>
              </w:rPr>
            </w:pPr>
          </w:p>
          <w:p w:rsidR="00A24AD0" w:rsidRDefault="00A24AD0" w:rsidP="00A24AD0">
            <w:pPr>
              <w:pStyle w:val="ListParagraph"/>
              <w:numPr>
                <w:ilvl w:val="0"/>
                <w:numId w:val="6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>Potential energy in a sling shot.</w:t>
            </w:r>
          </w:p>
          <w:p w:rsidR="00A24AD0" w:rsidRDefault="00A24AD0" w:rsidP="00A24AD0">
            <w:pPr>
              <w:pStyle w:val="ListParagraph"/>
              <w:numPr>
                <w:ilvl w:val="0"/>
                <w:numId w:val="6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>___________________</w:t>
            </w:r>
          </w:p>
          <w:p w:rsidR="00A24AD0" w:rsidRDefault="00A24AD0" w:rsidP="00A24AD0">
            <w:pPr>
              <w:ind w:left="360"/>
              <w:rPr>
                <w:b/>
                <w:sz w:val="28"/>
              </w:rPr>
            </w:pPr>
            <w:r>
              <w:rPr>
                <w:b/>
                <w:sz w:val="28"/>
              </w:rPr>
              <w:t>______________________</w:t>
            </w:r>
          </w:p>
          <w:p w:rsidR="00A24AD0" w:rsidRDefault="00A24AD0" w:rsidP="00A24AD0">
            <w:pPr>
              <w:pStyle w:val="ListParagraph"/>
              <w:numPr>
                <w:ilvl w:val="0"/>
                <w:numId w:val="7"/>
              </w:numPr>
              <w:rPr>
                <w:b/>
                <w:sz w:val="28"/>
              </w:rPr>
            </w:pPr>
            <w:r>
              <w:rPr>
                <w:b/>
                <w:sz w:val="28"/>
              </w:rPr>
              <w:t>___________________</w:t>
            </w:r>
          </w:p>
          <w:p w:rsidR="00A24AD0" w:rsidRDefault="00A24AD0" w:rsidP="00A24AD0">
            <w:pPr>
              <w:ind w:left="360"/>
              <w:rPr>
                <w:b/>
                <w:sz w:val="28"/>
              </w:rPr>
            </w:pPr>
            <w:r>
              <w:rPr>
                <w:b/>
                <w:sz w:val="28"/>
              </w:rPr>
              <w:t>______________________</w:t>
            </w:r>
          </w:p>
          <w:p w:rsidR="00A24AD0" w:rsidRDefault="00A24AD0" w:rsidP="00A24AD0">
            <w:pPr>
              <w:ind w:left="360"/>
              <w:rPr>
                <w:b/>
                <w:sz w:val="28"/>
              </w:rPr>
            </w:pPr>
          </w:p>
          <w:p w:rsidR="00A24AD0" w:rsidRPr="00A24AD0" w:rsidRDefault="00A24AD0" w:rsidP="00A24AD0">
            <w:pPr>
              <w:ind w:left="360"/>
              <w:rPr>
                <w:b/>
                <w:sz w:val="28"/>
              </w:rPr>
            </w:pPr>
          </w:p>
        </w:tc>
      </w:tr>
    </w:tbl>
    <w:p w:rsidR="005E71B8" w:rsidRDefault="005E71B8" w:rsidP="004856A6">
      <w:pPr>
        <w:rPr>
          <w:b/>
          <w:sz w:val="28"/>
        </w:rPr>
      </w:pPr>
    </w:p>
    <w:p w:rsidR="006A03E2" w:rsidRDefault="004856A6" w:rsidP="004856A6">
      <w:pPr>
        <w:tabs>
          <w:tab w:val="left" w:pos="1620"/>
        </w:tabs>
      </w:pPr>
      <w:r>
        <w:tab/>
      </w:r>
    </w:p>
    <w:p w:rsidR="00A0198E" w:rsidRDefault="00A0198E" w:rsidP="004856A6">
      <w:pPr>
        <w:tabs>
          <w:tab w:val="left" w:pos="1620"/>
        </w:tabs>
      </w:pPr>
    </w:p>
    <w:p w:rsidR="0025633F" w:rsidRDefault="0025633F" w:rsidP="007D2849">
      <w:pPr>
        <w:tabs>
          <w:tab w:val="left" w:pos="1620"/>
        </w:tabs>
        <w:jc w:val="center"/>
        <w:rPr>
          <w:rFonts w:ascii="Comic Sans MS" w:hAnsi="Comic Sans MS"/>
          <w:b/>
          <w:sz w:val="36"/>
        </w:rPr>
      </w:pPr>
    </w:p>
    <w:p w:rsidR="0025633F" w:rsidRDefault="0025633F" w:rsidP="007D2849">
      <w:pPr>
        <w:tabs>
          <w:tab w:val="left" w:pos="1620"/>
        </w:tabs>
        <w:jc w:val="center"/>
        <w:rPr>
          <w:rFonts w:ascii="Comic Sans MS" w:hAnsi="Comic Sans MS"/>
          <w:b/>
          <w:sz w:val="36"/>
        </w:rPr>
      </w:pPr>
    </w:p>
    <w:p w:rsidR="00A0198E" w:rsidRPr="007C5E2E" w:rsidRDefault="00A0198E" w:rsidP="007D2849">
      <w:pPr>
        <w:tabs>
          <w:tab w:val="left" w:pos="1620"/>
        </w:tabs>
        <w:jc w:val="center"/>
        <w:rPr>
          <w:rFonts w:ascii="Comic Sans MS" w:hAnsi="Comic Sans MS"/>
          <w:b/>
          <w:sz w:val="36"/>
        </w:rPr>
      </w:pPr>
      <w:r w:rsidRPr="007C5E2E">
        <w:rPr>
          <w:rFonts w:ascii="Comic Sans MS" w:hAnsi="Comic Sans MS"/>
          <w:b/>
          <w:sz w:val="36"/>
        </w:rPr>
        <w:lastRenderedPageBreak/>
        <w:t>Types of Kinetic Energy</w:t>
      </w:r>
    </w:p>
    <w:tbl>
      <w:tblPr>
        <w:tblStyle w:val="TableGrid"/>
        <w:tblW w:w="9895" w:type="dxa"/>
        <w:tblLayout w:type="fixed"/>
        <w:tblLook w:val="04A0" w:firstRow="1" w:lastRow="0" w:firstColumn="1" w:lastColumn="0" w:noHBand="0" w:noVBand="1"/>
      </w:tblPr>
      <w:tblGrid>
        <w:gridCol w:w="3055"/>
        <w:gridCol w:w="3600"/>
        <w:gridCol w:w="3240"/>
      </w:tblGrid>
      <w:tr w:rsidR="007C5E2E" w:rsidTr="00B670F9">
        <w:tc>
          <w:tcPr>
            <w:tcW w:w="3055" w:type="dxa"/>
          </w:tcPr>
          <w:p w:rsidR="007C5E2E" w:rsidRPr="007D2849" w:rsidRDefault="007C5E2E" w:rsidP="007C5E2E">
            <w:pPr>
              <w:tabs>
                <w:tab w:val="left" w:pos="1620"/>
              </w:tabs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7D2849">
              <w:rPr>
                <w:rFonts w:ascii="Comic Sans MS" w:hAnsi="Comic Sans MS"/>
                <w:b/>
                <w:sz w:val="28"/>
                <w:szCs w:val="28"/>
              </w:rPr>
              <w:t>Type of Kinetic Energy</w:t>
            </w:r>
          </w:p>
        </w:tc>
        <w:tc>
          <w:tcPr>
            <w:tcW w:w="3600" w:type="dxa"/>
          </w:tcPr>
          <w:p w:rsidR="007C5E2E" w:rsidRPr="007D2849" w:rsidRDefault="007C5E2E" w:rsidP="007C5E2E">
            <w:pPr>
              <w:tabs>
                <w:tab w:val="left" w:pos="1620"/>
              </w:tabs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7D2849">
              <w:rPr>
                <w:rFonts w:ascii="Comic Sans MS" w:hAnsi="Comic Sans MS"/>
                <w:b/>
                <w:sz w:val="28"/>
                <w:szCs w:val="28"/>
              </w:rPr>
              <w:t>Definition</w:t>
            </w:r>
          </w:p>
        </w:tc>
        <w:tc>
          <w:tcPr>
            <w:tcW w:w="3240" w:type="dxa"/>
          </w:tcPr>
          <w:p w:rsidR="007C5E2E" w:rsidRPr="007D2849" w:rsidRDefault="007C5E2E" w:rsidP="007C5E2E">
            <w:pPr>
              <w:tabs>
                <w:tab w:val="left" w:pos="1620"/>
              </w:tabs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7D2849">
              <w:rPr>
                <w:rFonts w:ascii="Comic Sans MS" w:hAnsi="Comic Sans MS"/>
                <w:b/>
                <w:sz w:val="28"/>
                <w:szCs w:val="28"/>
              </w:rPr>
              <w:t>Example</w:t>
            </w:r>
          </w:p>
        </w:tc>
      </w:tr>
      <w:tr w:rsidR="007C5E2E" w:rsidTr="00B670F9">
        <w:tc>
          <w:tcPr>
            <w:tcW w:w="3055" w:type="dxa"/>
          </w:tcPr>
          <w:p w:rsidR="007C5E2E" w:rsidRDefault="007C5E2E" w:rsidP="007C5E2E">
            <w:pPr>
              <w:tabs>
                <w:tab w:val="left" w:pos="1620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7C5E2E" w:rsidRPr="007D2849" w:rsidRDefault="007C5E2E" w:rsidP="007C5E2E">
            <w:pPr>
              <w:tabs>
                <w:tab w:val="left" w:pos="1620"/>
              </w:tabs>
              <w:jc w:val="center"/>
              <w:rPr>
                <w:rFonts w:ascii="Comic Sans MS" w:hAnsi="Comic Sans MS"/>
                <w:b/>
                <w:sz w:val="36"/>
                <w:szCs w:val="24"/>
              </w:rPr>
            </w:pPr>
            <w:r w:rsidRPr="007D2849">
              <w:rPr>
                <w:rFonts w:ascii="Comic Sans MS" w:hAnsi="Comic Sans MS"/>
                <w:b/>
                <w:sz w:val="36"/>
                <w:szCs w:val="24"/>
              </w:rPr>
              <w:t>Mechanical Energy</w:t>
            </w:r>
          </w:p>
          <w:p w:rsidR="007D2849" w:rsidRPr="007C5E2E" w:rsidRDefault="007D2849" w:rsidP="007D2849">
            <w:pPr>
              <w:tabs>
                <w:tab w:val="left" w:pos="162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00" w:type="dxa"/>
          </w:tcPr>
          <w:p w:rsidR="00B670F9" w:rsidRDefault="00B670F9" w:rsidP="007C5E2E">
            <w:pPr>
              <w:tabs>
                <w:tab w:val="left" w:pos="1620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7C5E2E" w:rsidRPr="007C5E2E" w:rsidRDefault="00B670F9" w:rsidP="007C5E2E">
            <w:pPr>
              <w:tabs>
                <w:tab w:val="left" w:pos="1620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Energy that _________________</w:t>
            </w:r>
          </w:p>
        </w:tc>
        <w:tc>
          <w:tcPr>
            <w:tcW w:w="3240" w:type="dxa"/>
          </w:tcPr>
          <w:p w:rsidR="007C5E2E" w:rsidRDefault="00B670F9" w:rsidP="007D2849">
            <w:pPr>
              <w:pStyle w:val="ListParagraph"/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</w:t>
            </w:r>
          </w:p>
          <w:p w:rsidR="007D2849" w:rsidRDefault="00B670F9" w:rsidP="007D2849">
            <w:pPr>
              <w:pStyle w:val="ListParagraph"/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</w:t>
            </w:r>
          </w:p>
          <w:p w:rsidR="007D2849" w:rsidRPr="007D2849" w:rsidRDefault="007D2849" w:rsidP="007D2849">
            <w:pPr>
              <w:pStyle w:val="ListParagraph"/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</w:t>
            </w:r>
            <w:r w:rsidR="00B670F9">
              <w:rPr>
                <w:rFonts w:ascii="Comic Sans MS" w:hAnsi="Comic Sans MS"/>
                <w:sz w:val="24"/>
                <w:szCs w:val="24"/>
              </w:rPr>
              <w:t>__</w:t>
            </w:r>
          </w:p>
        </w:tc>
      </w:tr>
      <w:tr w:rsidR="007C5E2E" w:rsidTr="00B670F9">
        <w:tc>
          <w:tcPr>
            <w:tcW w:w="3055" w:type="dxa"/>
          </w:tcPr>
          <w:p w:rsidR="007D2849" w:rsidRDefault="007D2849" w:rsidP="007D2849">
            <w:pPr>
              <w:tabs>
                <w:tab w:val="left" w:pos="1620"/>
              </w:tabs>
              <w:rPr>
                <w:rFonts w:ascii="Comic Sans MS" w:hAnsi="Comic Sans MS"/>
                <w:sz w:val="24"/>
                <w:szCs w:val="24"/>
              </w:rPr>
            </w:pPr>
          </w:p>
          <w:p w:rsidR="007C5E2E" w:rsidRPr="007D2849" w:rsidRDefault="007C5E2E" w:rsidP="007C5E2E">
            <w:pPr>
              <w:tabs>
                <w:tab w:val="left" w:pos="1620"/>
              </w:tabs>
              <w:jc w:val="center"/>
              <w:rPr>
                <w:rFonts w:ascii="Comic Sans MS" w:hAnsi="Comic Sans MS"/>
                <w:b/>
                <w:sz w:val="36"/>
                <w:szCs w:val="24"/>
              </w:rPr>
            </w:pPr>
            <w:r w:rsidRPr="007D2849">
              <w:rPr>
                <w:rFonts w:ascii="Comic Sans MS" w:hAnsi="Comic Sans MS"/>
                <w:b/>
                <w:sz w:val="36"/>
                <w:szCs w:val="24"/>
              </w:rPr>
              <w:t>Sound Energy</w:t>
            </w:r>
          </w:p>
          <w:p w:rsidR="007C5E2E" w:rsidRDefault="007C5E2E" w:rsidP="007C5E2E">
            <w:pPr>
              <w:tabs>
                <w:tab w:val="left" w:pos="1620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7D2849" w:rsidRPr="007C5E2E" w:rsidRDefault="007D2849" w:rsidP="007C5E2E">
            <w:pPr>
              <w:tabs>
                <w:tab w:val="left" w:pos="1620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00" w:type="dxa"/>
          </w:tcPr>
          <w:p w:rsidR="007C5E2E" w:rsidRDefault="007C5E2E" w:rsidP="007C5E2E">
            <w:pPr>
              <w:tabs>
                <w:tab w:val="left" w:pos="1620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Energy that r</w:t>
            </w:r>
            <w:r w:rsidR="007D2849">
              <w:rPr>
                <w:rFonts w:ascii="Comic Sans MS" w:hAnsi="Comic Sans MS"/>
                <w:sz w:val="24"/>
                <w:szCs w:val="24"/>
              </w:rPr>
              <w:t>esults from ________________</w:t>
            </w:r>
            <w:r>
              <w:rPr>
                <w:rFonts w:ascii="Comic Sans MS" w:hAnsi="Comic Sans MS"/>
                <w:sz w:val="24"/>
                <w:szCs w:val="24"/>
              </w:rPr>
              <w:t>in _________________</w:t>
            </w:r>
          </w:p>
          <w:p w:rsidR="007C5E2E" w:rsidRPr="007C5E2E" w:rsidRDefault="007C5E2E" w:rsidP="007C5E2E">
            <w:pPr>
              <w:tabs>
                <w:tab w:val="left" w:pos="1620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240" w:type="dxa"/>
          </w:tcPr>
          <w:p w:rsidR="007C5E2E" w:rsidRPr="007C5E2E" w:rsidRDefault="007C5E2E" w:rsidP="007C5E2E">
            <w:pPr>
              <w:tabs>
                <w:tab w:val="left" w:pos="1620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C5E2E" w:rsidTr="00B670F9">
        <w:tc>
          <w:tcPr>
            <w:tcW w:w="3055" w:type="dxa"/>
          </w:tcPr>
          <w:p w:rsidR="007D2849" w:rsidRDefault="007D2849" w:rsidP="007C5E2E">
            <w:pPr>
              <w:tabs>
                <w:tab w:val="left" w:pos="1620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7C5E2E" w:rsidRPr="007D2849" w:rsidRDefault="007C5E2E" w:rsidP="007C5E2E">
            <w:pPr>
              <w:tabs>
                <w:tab w:val="left" w:pos="1620"/>
              </w:tabs>
              <w:jc w:val="center"/>
              <w:rPr>
                <w:rFonts w:ascii="Comic Sans MS" w:hAnsi="Comic Sans MS"/>
                <w:b/>
                <w:sz w:val="36"/>
                <w:szCs w:val="24"/>
              </w:rPr>
            </w:pPr>
            <w:r w:rsidRPr="007D2849">
              <w:rPr>
                <w:rFonts w:ascii="Comic Sans MS" w:hAnsi="Comic Sans MS"/>
                <w:b/>
                <w:sz w:val="36"/>
                <w:szCs w:val="24"/>
              </w:rPr>
              <w:t>Thermal Energy</w:t>
            </w:r>
          </w:p>
          <w:p w:rsidR="007C5E2E" w:rsidRDefault="007C5E2E" w:rsidP="007C5E2E">
            <w:pPr>
              <w:tabs>
                <w:tab w:val="left" w:pos="1620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7D2849" w:rsidRDefault="007D2849" w:rsidP="007C5E2E">
            <w:pPr>
              <w:tabs>
                <w:tab w:val="left" w:pos="1620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7D2849" w:rsidRPr="007C5E2E" w:rsidRDefault="007D2849" w:rsidP="007C5E2E">
            <w:pPr>
              <w:tabs>
                <w:tab w:val="left" w:pos="1620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00" w:type="dxa"/>
          </w:tcPr>
          <w:p w:rsidR="007C5E2E" w:rsidRDefault="007C5E2E" w:rsidP="007C5E2E">
            <w:pPr>
              <w:tabs>
                <w:tab w:val="left" w:pos="1620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1B6E0A" w:rsidRPr="007C5E2E" w:rsidRDefault="001B6E0A" w:rsidP="007C5E2E">
            <w:pPr>
              <w:tabs>
                <w:tab w:val="left" w:pos="1620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 measure of the total amount of _________________ energy in an object</w:t>
            </w:r>
          </w:p>
        </w:tc>
        <w:tc>
          <w:tcPr>
            <w:tcW w:w="3240" w:type="dxa"/>
          </w:tcPr>
          <w:p w:rsidR="007C5E2E" w:rsidRPr="007C5E2E" w:rsidRDefault="007C5E2E" w:rsidP="007C5E2E">
            <w:pPr>
              <w:tabs>
                <w:tab w:val="left" w:pos="1620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C5E2E" w:rsidTr="00B670F9">
        <w:tc>
          <w:tcPr>
            <w:tcW w:w="3055" w:type="dxa"/>
          </w:tcPr>
          <w:p w:rsidR="007D2849" w:rsidRPr="007C5E2E" w:rsidRDefault="007D2849" w:rsidP="007D2849">
            <w:pPr>
              <w:tabs>
                <w:tab w:val="left" w:pos="162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00" w:type="dxa"/>
          </w:tcPr>
          <w:p w:rsidR="007C5E2E" w:rsidRPr="007C5E2E" w:rsidRDefault="007C5E2E" w:rsidP="007C5E2E">
            <w:pPr>
              <w:tabs>
                <w:tab w:val="left" w:pos="1620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240" w:type="dxa"/>
          </w:tcPr>
          <w:p w:rsidR="007D2849" w:rsidRPr="001B6E0A" w:rsidRDefault="007D2849" w:rsidP="009E771A">
            <w:pPr>
              <w:pStyle w:val="ListParagraph"/>
              <w:tabs>
                <w:tab w:val="left" w:pos="162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C5E2E" w:rsidTr="00B670F9">
        <w:tc>
          <w:tcPr>
            <w:tcW w:w="3055" w:type="dxa"/>
          </w:tcPr>
          <w:p w:rsidR="009E771A" w:rsidRPr="007C5E2E" w:rsidRDefault="009E771A" w:rsidP="009E771A">
            <w:pPr>
              <w:tabs>
                <w:tab w:val="left" w:pos="162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00" w:type="dxa"/>
          </w:tcPr>
          <w:p w:rsidR="007C5E2E" w:rsidRPr="007C5E2E" w:rsidRDefault="007C5E2E" w:rsidP="007C5E2E">
            <w:pPr>
              <w:tabs>
                <w:tab w:val="left" w:pos="1620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240" w:type="dxa"/>
          </w:tcPr>
          <w:p w:rsidR="007C5E2E" w:rsidRPr="007C5E2E" w:rsidRDefault="007C5E2E" w:rsidP="007C5E2E">
            <w:pPr>
              <w:tabs>
                <w:tab w:val="left" w:pos="1620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C5E2E" w:rsidTr="00B670F9">
        <w:tc>
          <w:tcPr>
            <w:tcW w:w="3055" w:type="dxa"/>
          </w:tcPr>
          <w:p w:rsidR="007D2849" w:rsidRPr="007C5E2E" w:rsidRDefault="007D2849" w:rsidP="007C5E2E">
            <w:pPr>
              <w:tabs>
                <w:tab w:val="left" w:pos="1620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00" w:type="dxa"/>
          </w:tcPr>
          <w:p w:rsidR="007D2849" w:rsidRPr="007C5E2E" w:rsidRDefault="007D2849" w:rsidP="007C5E2E">
            <w:pPr>
              <w:tabs>
                <w:tab w:val="left" w:pos="1620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240" w:type="dxa"/>
          </w:tcPr>
          <w:p w:rsidR="007C5E2E" w:rsidRPr="007C5E2E" w:rsidRDefault="007C5E2E" w:rsidP="007C5E2E">
            <w:pPr>
              <w:tabs>
                <w:tab w:val="left" w:pos="1620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7C5E2E" w:rsidRDefault="007C5E2E" w:rsidP="004856A6">
      <w:pPr>
        <w:tabs>
          <w:tab w:val="left" w:pos="1620"/>
        </w:tabs>
        <w:rPr>
          <w:noProof/>
        </w:rPr>
      </w:pPr>
    </w:p>
    <w:p w:rsidR="007C0433" w:rsidRDefault="007C0433" w:rsidP="004856A6">
      <w:pPr>
        <w:tabs>
          <w:tab w:val="left" w:pos="1620"/>
        </w:tabs>
        <w:rPr>
          <w:noProof/>
        </w:rPr>
      </w:pPr>
    </w:p>
    <w:p w:rsidR="007C0433" w:rsidRDefault="007C0433" w:rsidP="004856A6">
      <w:pPr>
        <w:tabs>
          <w:tab w:val="left" w:pos="1620"/>
        </w:tabs>
        <w:rPr>
          <w:noProof/>
        </w:rPr>
      </w:pPr>
    </w:p>
    <w:p w:rsidR="007C0433" w:rsidRDefault="007C0433" w:rsidP="004856A6">
      <w:pPr>
        <w:tabs>
          <w:tab w:val="left" w:pos="1620"/>
        </w:tabs>
        <w:rPr>
          <w:noProof/>
        </w:rPr>
      </w:pPr>
    </w:p>
    <w:p w:rsidR="007C0433" w:rsidRDefault="007C0433" w:rsidP="004856A6">
      <w:pPr>
        <w:tabs>
          <w:tab w:val="left" w:pos="1620"/>
        </w:tabs>
        <w:rPr>
          <w:noProof/>
        </w:rPr>
      </w:pPr>
    </w:p>
    <w:p w:rsidR="007C0433" w:rsidRDefault="007C0433" w:rsidP="004856A6">
      <w:pPr>
        <w:tabs>
          <w:tab w:val="left" w:pos="1620"/>
        </w:tabs>
        <w:rPr>
          <w:noProof/>
        </w:rPr>
      </w:pPr>
    </w:p>
    <w:p w:rsidR="007C0433" w:rsidRDefault="007C0433" w:rsidP="004856A6">
      <w:pPr>
        <w:tabs>
          <w:tab w:val="left" w:pos="1620"/>
        </w:tabs>
        <w:rPr>
          <w:noProof/>
        </w:rPr>
      </w:pPr>
    </w:p>
    <w:p w:rsidR="007C0433" w:rsidRDefault="007C0433" w:rsidP="004856A6">
      <w:pPr>
        <w:tabs>
          <w:tab w:val="left" w:pos="1620"/>
        </w:tabs>
        <w:rPr>
          <w:noProof/>
        </w:rPr>
      </w:pPr>
    </w:p>
    <w:p w:rsidR="007C0433" w:rsidRDefault="007C0433" w:rsidP="004856A6">
      <w:pPr>
        <w:tabs>
          <w:tab w:val="left" w:pos="1620"/>
        </w:tabs>
        <w:rPr>
          <w:noProof/>
        </w:rPr>
      </w:pPr>
    </w:p>
    <w:p w:rsidR="007C0433" w:rsidRDefault="007C0433" w:rsidP="004856A6">
      <w:pPr>
        <w:tabs>
          <w:tab w:val="left" w:pos="1620"/>
        </w:tabs>
        <w:rPr>
          <w:noProof/>
        </w:rPr>
      </w:pPr>
    </w:p>
    <w:p w:rsidR="007C0433" w:rsidRDefault="007C0433" w:rsidP="004856A6">
      <w:pPr>
        <w:tabs>
          <w:tab w:val="left" w:pos="1620"/>
        </w:tabs>
        <w:rPr>
          <w:noProof/>
        </w:rPr>
      </w:pPr>
    </w:p>
    <w:p w:rsidR="007C0433" w:rsidRDefault="007C0433" w:rsidP="004856A6">
      <w:pPr>
        <w:tabs>
          <w:tab w:val="left" w:pos="1620"/>
        </w:tabs>
        <w:rPr>
          <w:noProof/>
        </w:rPr>
      </w:pPr>
    </w:p>
    <w:p w:rsidR="007C0433" w:rsidRDefault="007C0433" w:rsidP="004856A6">
      <w:pPr>
        <w:tabs>
          <w:tab w:val="left" w:pos="162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B8768D3" wp14:editId="44CD4F67">
            <wp:simplePos x="0" y="0"/>
            <wp:positionH relativeFrom="margin">
              <wp:posOffset>438150</wp:posOffset>
            </wp:positionH>
            <wp:positionV relativeFrom="paragraph">
              <wp:posOffset>0</wp:posOffset>
            </wp:positionV>
            <wp:extent cx="6076950" cy="1795780"/>
            <wp:effectExtent l="0" t="0" r="0" b="0"/>
            <wp:wrapTight wrapText="bothSides">
              <wp:wrapPolygon edited="0">
                <wp:start x="0" y="0"/>
                <wp:lineTo x="0" y="21310"/>
                <wp:lineTo x="21532" y="21310"/>
                <wp:lineTo x="2153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79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433" w:rsidRDefault="007C0433" w:rsidP="004856A6">
      <w:pPr>
        <w:tabs>
          <w:tab w:val="left" w:pos="1620"/>
        </w:tabs>
        <w:rPr>
          <w:noProof/>
        </w:rPr>
      </w:pPr>
    </w:p>
    <w:p w:rsidR="007C0433" w:rsidRDefault="007C0433" w:rsidP="004856A6">
      <w:pPr>
        <w:tabs>
          <w:tab w:val="left" w:pos="1620"/>
        </w:tabs>
        <w:rPr>
          <w:noProof/>
        </w:rPr>
      </w:pPr>
    </w:p>
    <w:p w:rsidR="007C0433" w:rsidRDefault="007C0433" w:rsidP="004856A6">
      <w:pPr>
        <w:tabs>
          <w:tab w:val="left" w:pos="1620"/>
        </w:tabs>
        <w:rPr>
          <w:noProof/>
        </w:rPr>
      </w:pPr>
    </w:p>
    <w:p w:rsidR="007C0433" w:rsidRDefault="007C0433" w:rsidP="004856A6">
      <w:pPr>
        <w:tabs>
          <w:tab w:val="left" w:pos="1620"/>
        </w:tabs>
        <w:rPr>
          <w:noProof/>
        </w:rPr>
      </w:pPr>
    </w:p>
    <w:p w:rsidR="007C0433" w:rsidRDefault="007C0433" w:rsidP="004856A6">
      <w:pPr>
        <w:tabs>
          <w:tab w:val="left" w:pos="1620"/>
        </w:tabs>
        <w:rPr>
          <w:noProof/>
        </w:rPr>
      </w:pPr>
    </w:p>
    <w:p w:rsidR="007C0433" w:rsidRDefault="007C0433" w:rsidP="004856A6">
      <w:pPr>
        <w:tabs>
          <w:tab w:val="left" w:pos="1620"/>
        </w:tabs>
        <w:rPr>
          <w:noProof/>
        </w:rPr>
      </w:pPr>
    </w:p>
    <w:p w:rsidR="007C0433" w:rsidRDefault="0025633F" w:rsidP="004856A6">
      <w:pPr>
        <w:tabs>
          <w:tab w:val="left" w:pos="162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12CE1A1" wp14:editId="21D8B72E">
            <wp:simplePos x="0" y="0"/>
            <wp:positionH relativeFrom="column">
              <wp:posOffset>1781175</wp:posOffset>
            </wp:positionH>
            <wp:positionV relativeFrom="paragraph">
              <wp:posOffset>9525</wp:posOffset>
            </wp:positionV>
            <wp:extent cx="3274060" cy="2257425"/>
            <wp:effectExtent l="0" t="0" r="2540" b="9525"/>
            <wp:wrapTight wrapText="bothSides">
              <wp:wrapPolygon edited="0">
                <wp:start x="0" y="0"/>
                <wp:lineTo x="0" y="21509"/>
                <wp:lineTo x="21491" y="21509"/>
                <wp:lineTo x="2149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433" w:rsidRDefault="007C0433" w:rsidP="004856A6">
      <w:pPr>
        <w:tabs>
          <w:tab w:val="left" w:pos="1620"/>
        </w:tabs>
        <w:rPr>
          <w:noProof/>
        </w:rPr>
      </w:pPr>
    </w:p>
    <w:p w:rsidR="007C0433" w:rsidRDefault="007C0433" w:rsidP="004856A6">
      <w:pPr>
        <w:tabs>
          <w:tab w:val="left" w:pos="1620"/>
        </w:tabs>
        <w:rPr>
          <w:noProof/>
        </w:rPr>
      </w:pPr>
    </w:p>
    <w:p w:rsidR="007C0433" w:rsidRDefault="007C0433" w:rsidP="004856A6">
      <w:pPr>
        <w:tabs>
          <w:tab w:val="left" w:pos="1620"/>
        </w:tabs>
        <w:rPr>
          <w:noProof/>
        </w:rPr>
      </w:pPr>
    </w:p>
    <w:p w:rsidR="007C0433" w:rsidRDefault="007C0433" w:rsidP="004856A6">
      <w:pPr>
        <w:tabs>
          <w:tab w:val="left" w:pos="1620"/>
        </w:tabs>
      </w:pPr>
    </w:p>
    <w:p w:rsidR="00A0198E" w:rsidRDefault="00A0198E" w:rsidP="004856A6">
      <w:pPr>
        <w:tabs>
          <w:tab w:val="left" w:pos="1620"/>
        </w:tabs>
      </w:pPr>
    </w:p>
    <w:p w:rsidR="00A0198E" w:rsidRDefault="00A0198E" w:rsidP="004856A6">
      <w:pPr>
        <w:tabs>
          <w:tab w:val="left" w:pos="1620"/>
        </w:tabs>
      </w:pPr>
    </w:p>
    <w:p w:rsidR="007C0433" w:rsidRDefault="007C0433" w:rsidP="004856A6">
      <w:pPr>
        <w:tabs>
          <w:tab w:val="left" w:pos="1620"/>
        </w:tabs>
      </w:pPr>
    </w:p>
    <w:p w:rsidR="007C0433" w:rsidRDefault="007C0433" w:rsidP="004856A6">
      <w:pPr>
        <w:tabs>
          <w:tab w:val="left" w:pos="1620"/>
        </w:tabs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FE7FDBC" wp14:editId="51FDD3A3">
            <wp:simplePos x="0" y="0"/>
            <wp:positionH relativeFrom="margin">
              <wp:posOffset>1714500</wp:posOffset>
            </wp:positionH>
            <wp:positionV relativeFrom="paragraph">
              <wp:posOffset>278130</wp:posOffset>
            </wp:positionV>
            <wp:extent cx="3401695" cy="2447925"/>
            <wp:effectExtent l="0" t="0" r="8255" b="9525"/>
            <wp:wrapTight wrapText="bothSides">
              <wp:wrapPolygon edited="0">
                <wp:start x="0" y="0"/>
                <wp:lineTo x="0" y="21516"/>
                <wp:lineTo x="21531" y="21516"/>
                <wp:lineTo x="2153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433" w:rsidRDefault="007C0433" w:rsidP="004856A6">
      <w:pPr>
        <w:tabs>
          <w:tab w:val="left" w:pos="1620"/>
        </w:tabs>
      </w:pPr>
    </w:p>
    <w:p w:rsidR="007C0433" w:rsidRDefault="007C0433" w:rsidP="004856A6">
      <w:pPr>
        <w:tabs>
          <w:tab w:val="left" w:pos="1620"/>
        </w:tabs>
      </w:pPr>
    </w:p>
    <w:p w:rsidR="0025633F" w:rsidRDefault="0025633F" w:rsidP="004856A6">
      <w:pPr>
        <w:tabs>
          <w:tab w:val="left" w:pos="1620"/>
        </w:tabs>
        <w:rPr>
          <w:rFonts w:ascii="Comic Sans MS" w:hAnsi="Comic Sans MS"/>
          <w:sz w:val="24"/>
        </w:rPr>
      </w:pPr>
    </w:p>
    <w:p w:rsidR="0025633F" w:rsidRDefault="0025633F" w:rsidP="004856A6">
      <w:pPr>
        <w:tabs>
          <w:tab w:val="left" w:pos="1620"/>
        </w:tabs>
        <w:rPr>
          <w:rFonts w:ascii="Comic Sans MS" w:hAnsi="Comic Sans MS"/>
          <w:sz w:val="24"/>
        </w:rPr>
      </w:pPr>
    </w:p>
    <w:p w:rsidR="0025633F" w:rsidRDefault="0025633F" w:rsidP="004856A6">
      <w:pPr>
        <w:tabs>
          <w:tab w:val="left" w:pos="1620"/>
        </w:tabs>
        <w:rPr>
          <w:rFonts w:ascii="Comic Sans MS" w:hAnsi="Comic Sans MS"/>
          <w:sz w:val="24"/>
        </w:rPr>
      </w:pPr>
    </w:p>
    <w:p w:rsidR="0025633F" w:rsidRDefault="0025633F" w:rsidP="004856A6">
      <w:pPr>
        <w:tabs>
          <w:tab w:val="left" w:pos="1620"/>
        </w:tabs>
        <w:rPr>
          <w:rFonts w:ascii="Comic Sans MS" w:hAnsi="Comic Sans MS"/>
          <w:sz w:val="24"/>
        </w:rPr>
      </w:pPr>
    </w:p>
    <w:p w:rsidR="0025633F" w:rsidRDefault="0025633F" w:rsidP="004856A6">
      <w:pPr>
        <w:tabs>
          <w:tab w:val="left" w:pos="1620"/>
        </w:tabs>
        <w:rPr>
          <w:rFonts w:ascii="Comic Sans MS" w:hAnsi="Comic Sans MS"/>
          <w:sz w:val="24"/>
        </w:rPr>
      </w:pPr>
    </w:p>
    <w:p w:rsidR="0025633F" w:rsidRDefault="0025633F" w:rsidP="004856A6">
      <w:pPr>
        <w:tabs>
          <w:tab w:val="left" w:pos="1620"/>
        </w:tabs>
        <w:rPr>
          <w:rFonts w:ascii="Comic Sans MS" w:hAnsi="Comic Sans MS"/>
          <w:sz w:val="24"/>
        </w:rPr>
      </w:pPr>
    </w:p>
    <w:p w:rsidR="007C0433" w:rsidRPr="007C0433" w:rsidRDefault="007C0433" w:rsidP="004856A6">
      <w:pPr>
        <w:tabs>
          <w:tab w:val="left" w:pos="1620"/>
        </w:tabs>
        <w:rPr>
          <w:rFonts w:ascii="Comic Sans MS" w:hAnsi="Comic Sans MS"/>
          <w:sz w:val="24"/>
        </w:rPr>
      </w:pPr>
      <w:r w:rsidRPr="0025633F">
        <w:rPr>
          <w:rFonts w:ascii="Comic Sans MS" w:hAnsi="Comic Sans MS"/>
          <w:sz w:val="28"/>
        </w:rPr>
        <w:t xml:space="preserve">Describe the transfer of energy.  As Kinetic energy increases, what happens to potential energy?  AND as potential energy increases, what happens to kinetic energy?  </w:t>
      </w:r>
      <w:r>
        <w:rPr>
          <w:rFonts w:ascii="Comic Sans MS" w:hAnsi="Comic Sans MS"/>
          <w:sz w:val="24"/>
        </w:rPr>
        <w:t>__________________________________________________________________________________________________________________________________________________________________________________________</w:t>
      </w:r>
      <w:r w:rsidR="0025633F">
        <w:rPr>
          <w:rFonts w:ascii="Comic Sans MS" w:hAnsi="Comic Sans MS"/>
          <w:sz w:val="24"/>
        </w:rPr>
        <w:t>___________________________</w:t>
      </w:r>
    </w:p>
    <w:p w:rsidR="007C0433" w:rsidRDefault="007C0433" w:rsidP="004856A6">
      <w:pPr>
        <w:tabs>
          <w:tab w:val="left" w:pos="1620"/>
        </w:tabs>
      </w:pPr>
    </w:p>
    <w:p w:rsidR="001C10C7" w:rsidRPr="001C10C7" w:rsidRDefault="001C10C7" w:rsidP="004856A6">
      <w:pPr>
        <w:tabs>
          <w:tab w:val="left" w:pos="1620"/>
        </w:tabs>
        <w:rPr>
          <w:rFonts w:ascii="Comic Sans MS" w:hAnsi="Comic Sans MS"/>
          <w:b/>
          <w:i/>
          <w:sz w:val="28"/>
          <w:u w:val="single"/>
        </w:rPr>
      </w:pPr>
      <w:r w:rsidRPr="001C10C7">
        <w:rPr>
          <w:rFonts w:ascii="Comic Sans MS" w:hAnsi="Comic Sans MS"/>
          <w:b/>
          <w:i/>
          <w:noProof/>
          <w:sz w:val="28"/>
          <w:u w:val="single"/>
        </w:rPr>
        <w:drawing>
          <wp:anchor distT="0" distB="0" distL="114300" distR="114300" simplePos="0" relativeHeight="251678720" behindDoc="1" locked="0" layoutInCell="1" allowOverlap="1" wp14:anchorId="5BD5F8A5" wp14:editId="3AB0B419">
            <wp:simplePos x="0" y="0"/>
            <wp:positionH relativeFrom="column">
              <wp:posOffset>9525</wp:posOffset>
            </wp:positionH>
            <wp:positionV relativeFrom="paragraph">
              <wp:posOffset>361950</wp:posOffset>
            </wp:positionV>
            <wp:extent cx="6547485" cy="2072640"/>
            <wp:effectExtent l="0" t="0" r="5715" b="3810"/>
            <wp:wrapTight wrapText="bothSides">
              <wp:wrapPolygon edited="0">
                <wp:start x="0" y="0"/>
                <wp:lineTo x="0" y="21441"/>
                <wp:lineTo x="21556" y="21441"/>
                <wp:lineTo x="2155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10C7">
        <w:rPr>
          <w:rFonts w:ascii="Comic Sans MS" w:hAnsi="Comic Sans MS"/>
          <w:b/>
          <w:i/>
          <w:sz w:val="28"/>
          <w:u w:val="single"/>
        </w:rPr>
        <w:t>Gravitational Potential Energy</w:t>
      </w:r>
    </w:p>
    <w:p w:rsidR="001C10C7" w:rsidRPr="001C10C7" w:rsidRDefault="001C10C7" w:rsidP="004856A6">
      <w:pPr>
        <w:tabs>
          <w:tab w:val="left" w:pos="1620"/>
        </w:tabs>
        <w:rPr>
          <w:rFonts w:ascii="Comic Sans MS" w:hAnsi="Comic Sans MS"/>
          <w:b/>
          <w:i/>
          <w:sz w:val="28"/>
          <w:u w:val="single"/>
        </w:rPr>
      </w:pPr>
      <w:r w:rsidRPr="001C10C7">
        <w:rPr>
          <w:rFonts w:ascii="Comic Sans MS" w:hAnsi="Comic Sans MS"/>
          <w:b/>
          <w:i/>
          <w:sz w:val="28"/>
          <w:u w:val="single"/>
        </w:rPr>
        <w:t>Elastic Potential Energy</w:t>
      </w:r>
    </w:p>
    <w:p w:rsidR="001C10C7" w:rsidRDefault="001C10C7" w:rsidP="004856A6">
      <w:pPr>
        <w:tabs>
          <w:tab w:val="left" w:pos="1620"/>
        </w:tabs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AB73609" wp14:editId="51A0B396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6191250" cy="3869690"/>
            <wp:effectExtent l="0" t="0" r="0" b="0"/>
            <wp:wrapTight wrapText="bothSides">
              <wp:wrapPolygon edited="0">
                <wp:start x="0" y="0"/>
                <wp:lineTo x="0" y="21479"/>
                <wp:lineTo x="21534" y="21479"/>
                <wp:lineTo x="2153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6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0C7" w:rsidRDefault="001C10C7" w:rsidP="004856A6">
      <w:pPr>
        <w:tabs>
          <w:tab w:val="left" w:pos="1620"/>
        </w:tabs>
      </w:pPr>
    </w:p>
    <w:p w:rsidR="001C10C7" w:rsidRDefault="001C10C7" w:rsidP="004856A6">
      <w:pPr>
        <w:tabs>
          <w:tab w:val="left" w:pos="1620"/>
        </w:tabs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FB8025F" wp14:editId="313FD0F4">
            <wp:simplePos x="0" y="0"/>
            <wp:positionH relativeFrom="column">
              <wp:posOffset>2552700</wp:posOffset>
            </wp:positionH>
            <wp:positionV relativeFrom="paragraph">
              <wp:posOffset>3829685</wp:posOffset>
            </wp:positionV>
            <wp:extent cx="3853180" cy="1767840"/>
            <wp:effectExtent l="0" t="0" r="0" b="3810"/>
            <wp:wrapTight wrapText="bothSides">
              <wp:wrapPolygon edited="0">
                <wp:start x="0" y="0"/>
                <wp:lineTo x="0" y="21414"/>
                <wp:lineTo x="21465" y="21414"/>
                <wp:lineTo x="21465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396D1118" wp14:editId="28358D0D">
            <wp:simplePos x="0" y="0"/>
            <wp:positionH relativeFrom="column">
              <wp:posOffset>161925</wp:posOffset>
            </wp:positionH>
            <wp:positionV relativeFrom="paragraph">
              <wp:posOffset>4199890</wp:posOffset>
            </wp:positionV>
            <wp:extent cx="1688465" cy="1353185"/>
            <wp:effectExtent l="0" t="0" r="6985" b="0"/>
            <wp:wrapTight wrapText="bothSides">
              <wp:wrapPolygon edited="0">
                <wp:start x="0" y="0"/>
                <wp:lineTo x="0" y="21286"/>
                <wp:lineTo x="21446" y="21286"/>
                <wp:lineTo x="21446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0C7" w:rsidRPr="001C10C7" w:rsidRDefault="001C10C7" w:rsidP="001C10C7"/>
    <w:p w:rsidR="001C10C7" w:rsidRPr="001C10C7" w:rsidRDefault="001C10C7" w:rsidP="001C10C7"/>
    <w:p w:rsidR="001C10C7" w:rsidRPr="001C10C7" w:rsidRDefault="001C10C7" w:rsidP="001C10C7"/>
    <w:p w:rsidR="001C10C7" w:rsidRPr="001C10C7" w:rsidRDefault="001C10C7" w:rsidP="001C10C7"/>
    <w:p w:rsidR="001C10C7" w:rsidRPr="001C10C7" w:rsidRDefault="001C10C7" w:rsidP="001C10C7"/>
    <w:p w:rsidR="001C10C7" w:rsidRPr="001C10C7" w:rsidRDefault="001C10C7" w:rsidP="001C10C7"/>
    <w:p w:rsidR="001C10C7" w:rsidRPr="001C10C7" w:rsidRDefault="001C10C7" w:rsidP="001C10C7"/>
    <w:p w:rsidR="001C10C7" w:rsidRPr="001C10C7" w:rsidRDefault="001C10C7" w:rsidP="001C10C7"/>
    <w:p w:rsidR="001C10C7" w:rsidRPr="001C10C7" w:rsidRDefault="001C10C7" w:rsidP="001C10C7"/>
    <w:p w:rsidR="001C10C7" w:rsidRPr="001C10C7" w:rsidRDefault="001C10C7" w:rsidP="001C10C7"/>
    <w:p w:rsidR="001C10C7" w:rsidRDefault="001C10C7" w:rsidP="001C10C7"/>
    <w:p w:rsidR="001C10C7" w:rsidRPr="001C10C7" w:rsidRDefault="001C10C7" w:rsidP="001C10C7">
      <w:pPr>
        <w:rPr>
          <w:rFonts w:ascii="Comic Sans MS" w:hAnsi="Comic Sans MS"/>
          <w:b/>
          <w:i/>
          <w:sz w:val="28"/>
          <w:u w:val="single"/>
        </w:rPr>
      </w:pPr>
      <w:r w:rsidRPr="001C10C7">
        <w:rPr>
          <w:rFonts w:ascii="Comic Sans MS" w:hAnsi="Comic Sans MS"/>
          <w:b/>
          <w:i/>
          <w:sz w:val="28"/>
          <w:u w:val="single"/>
        </w:rPr>
        <w:t>Chemical Potential Energy</w:t>
      </w:r>
    </w:p>
    <w:sectPr w:rsidR="001C10C7" w:rsidRPr="001C10C7" w:rsidSect="007C043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74FE9"/>
    <w:multiLevelType w:val="hybridMultilevel"/>
    <w:tmpl w:val="EB70D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3071B4"/>
    <w:multiLevelType w:val="hybridMultilevel"/>
    <w:tmpl w:val="52842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1D4C5E"/>
    <w:multiLevelType w:val="hybridMultilevel"/>
    <w:tmpl w:val="12F473E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>
    <w:nsid w:val="29F42DEB"/>
    <w:multiLevelType w:val="hybridMultilevel"/>
    <w:tmpl w:val="4FC80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2377B2"/>
    <w:multiLevelType w:val="hybridMultilevel"/>
    <w:tmpl w:val="89B8F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6957BF"/>
    <w:multiLevelType w:val="hybridMultilevel"/>
    <w:tmpl w:val="EAE84D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3FC4EE4"/>
    <w:multiLevelType w:val="hybridMultilevel"/>
    <w:tmpl w:val="67DAA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3E2"/>
    <w:rsid w:val="001B6E0A"/>
    <w:rsid w:val="001C10C7"/>
    <w:rsid w:val="001F3167"/>
    <w:rsid w:val="00214861"/>
    <w:rsid w:val="0025633F"/>
    <w:rsid w:val="004856A6"/>
    <w:rsid w:val="005E71B8"/>
    <w:rsid w:val="006A03E2"/>
    <w:rsid w:val="007579EE"/>
    <w:rsid w:val="007C0433"/>
    <w:rsid w:val="007C5E2E"/>
    <w:rsid w:val="007D2849"/>
    <w:rsid w:val="009E771A"/>
    <w:rsid w:val="00A0198E"/>
    <w:rsid w:val="00A24AD0"/>
    <w:rsid w:val="00B6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D775E7-6FED-4A80-BD7A-B29829D67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A03E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856A6"/>
    <w:pPr>
      <w:ind w:left="720"/>
      <w:contextualSpacing/>
    </w:pPr>
  </w:style>
  <w:style w:type="table" w:styleId="TableGrid">
    <w:name w:val="Table Grid"/>
    <w:basedOn w:val="TableNormal"/>
    <w:uiPriority w:val="39"/>
    <w:rsid w:val="005E7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70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0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://www.google.com/imgres?imgurl=http://toonclips.com/600/10641.jpg&amp;imgrefurl=http://toonclips.com/design/10641&amp;h=620&amp;w=600&amp;tbnid=H9Uq-cww8wYLGM:&amp;zoom=1&amp;q=cartoon%20with%20slingshot&amp;docid=j9aAjdqLXJGIQM&amp;ei=crCIVNyyO8HPsQSm24HYAw&amp;tbm=isch&amp;ved=0CB8QMygDMAM&amp;iact=rc&amp;uact=3&amp;dur=669&amp;page=1&amp;start=0&amp;ndsp=28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://www.google.com/imgres?imgurl=http://www.xfactorfitnesssolutions.com/blog/wp-content/uploads/2011/08/438557-Royalty-Free-RF-Clip-Art-Illustration-Of-A-Cartoon-Man-Running-In-A-Triathlon.jpg&amp;imgrefurl=http://lol-rofl.com/cartoon-people-running/&amp;h=450&amp;w=433&amp;tbnid=Qu9m8nBb5Z2w2M:&amp;zoom=1&amp;q=cartoon%20running&amp;docid=4BKAzIUCE-73MM&amp;ei=xK-IVJzgLfjGsQTW8IKgBw&amp;tbm=isch&amp;ved=0CD4QMygVMBU&amp;iact=rc&amp;uact=3&amp;dur=1101&amp;page=1&amp;start=0&amp;ndsp=26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31532A6C.dotm</Template>
  <TotalTime>0</TotalTime>
  <Pages>5</Pages>
  <Words>300</Words>
  <Characters>1713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 Spring Harbor Central School District</Company>
  <LinksUpToDate>false</LinksUpToDate>
  <CharactersWithSpaces>2009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Uhrlass, Jennifer</dc:creator>
  <cp:keywords/>
  <dc:description/>
  <cp:lastModifiedBy>Oshan, Erin</cp:lastModifiedBy>
  <cp:revision>2</cp:revision>
  <cp:lastPrinted>2014-12-11T13:29:00Z</cp:lastPrinted>
  <dcterms:created xsi:type="dcterms:W3CDTF">2015-01-22T14:33:00Z</dcterms:created>
  <dcterms:modified xsi:type="dcterms:W3CDTF">2015-01-22T14:33:00Z</dcterms:modified>
</cp:coreProperties>
</file>