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55"/>
        <w:gridCol w:w="3960"/>
        <w:gridCol w:w="5035"/>
      </w:tblGrid>
      <w:tr w:rsidR="00A50D7D" w:rsidRPr="008D2480" w:rsidTr="00463526">
        <w:tc>
          <w:tcPr>
            <w:tcW w:w="3955" w:type="dxa"/>
          </w:tcPr>
          <w:p w:rsidR="008D2480" w:rsidRPr="008D2480" w:rsidRDefault="00705175" w:rsidP="00705175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Helio</w:t>
            </w:r>
            <w:proofErr w:type="spellEnd"/>
            <w:r w:rsidR="00C628B6">
              <w:rPr>
                <w:sz w:val="72"/>
                <w:szCs w:val="72"/>
              </w:rPr>
              <w:t>-</w:t>
            </w:r>
            <w:r>
              <w:rPr>
                <w:sz w:val="72"/>
                <w:szCs w:val="72"/>
              </w:rPr>
              <w:t xml:space="preserve"> Centric Model</w:t>
            </w:r>
          </w:p>
        </w:tc>
        <w:tc>
          <w:tcPr>
            <w:tcW w:w="3960" w:type="dxa"/>
          </w:tcPr>
          <w:p w:rsidR="008D2480" w:rsidRDefault="0070517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The sun is the center, planets revolve around the sun.</w:t>
            </w:r>
          </w:p>
          <w:p w:rsidR="00705175" w:rsidRDefault="00705175">
            <w:pPr>
              <w:rPr>
                <w:sz w:val="72"/>
                <w:szCs w:val="72"/>
              </w:rPr>
            </w:pPr>
          </w:p>
          <w:p w:rsidR="00705175" w:rsidRDefault="00705175">
            <w:pPr>
              <w:rPr>
                <w:sz w:val="72"/>
                <w:szCs w:val="72"/>
              </w:rPr>
            </w:pPr>
          </w:p>
          <w:p w:rsidR="00705175" w:rsidRDefault="00705175">
            <w:pPr>
              <w:rPr>
                <w:sz w:val="72"/>
                <w:szCs w:val="72"/>
              </w:rPr>
            </w:pPr>
          </w:p>
          <w:p w:rsidR="00705175" w:rsidRPr="008D2480" w:rsidRDefault="00705175">
            <w:pPr>
              <w:rPr>
                <w:sz w:val="72"/>
                <w:szCs w:val="72"/>
              </w:rPr>
            </w:pPr>
          </w:p>
        </w:tc>
        <w:tc>
          <w:tcPr>
            <w:tcW w:w="5035" w:type="dxa"/>
          </w:tcPr>
          <w:p w:rsidR="008D2480" w:rsidRPr="008D2480" w:rsidRDefault="00705175" w:rsidP="008D2480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FF7F4CA" wp14:editId="2EE23DC5">
                  <wp:extent cx="3142826" cy="3190875"/>
                  <wp:effectExtent l="0" t="0" r="635" b="0"/>
                  <wp:docPr id="8" name="Picture 8" descr="http://www.digopaul.com/wp-content/uploads/related_images/2015/09/10/heliocentric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gopaul.com/wp-content/uploads/related_images/2015/09/10/heliocentric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15" cy="319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D7D" w:rsidRPr="008D2480" w:rsidTr="00463526">
        <w:tc>
          <w:tcPr>
            <w:tcW w:w="3955" w:type="dxa"/>
          </w:tcPr>
          <w:p w:rsidR="008D2480" w:rsidRPr="008D2480" w:rsidRDefault="0070517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Geocentric Model</w:t>
            </w:r>
          </w:p>
        </w:tc>
        <w:tc>
          <w:tcPr>
            <w:tcW w:w="3960" w:type="dxa"/>
          </w:tcPr>
          <w:p w:rsidR="008D2480" w:rsidRDefault="0070517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Earth is the Center, the sun and planets go around it.</w:t>
            </w:r>
          </w:p>
          <w:p w:rsidR="00705175" w:rsidRDefault="00705175">
            <w:pPr>
              <w:rPr>
                <w:sz w:val="72"/>
                <w:szCs w:val="72"/>
              </w:rPr>
            </w:pPr>
          </w:p>
          <w:p w:rsidR="00705175" w:rsidRDefault="00705175">
            <w:pPr>
              <w:rPr>
                <w:sz w:val="72"/>
                <w:szCs w:val="72"/>
              </w:rPr>
            </w:pPr>
          </w:p>
          <w:p w:rsidR="00705175" w:rsidRDefault="00705175">
            <w:pPr>
              <w:rPr>
                <w:sz w:val="72"/>
                <w:szCs w:val="72"/>
              </w:rPr>
            </w:pPr>
          </w:p>
          <w:p w:rsidR="00705175" w:rsidRPr="008D2480" w:rsidRDefault="00705175">
            <w:pPr>
              <w:rPr>
                <w:sz w:val="72"/>
                <w:szCs w:val="72"/>
              </w:rPr>
            </w:pPr>
          </w:p>
        </w:tc>
        <w:tc>
          <w:tcPr>
            <w:tcW w:w="5035" w:type="dxa"/>
          </w:tcPr>
          <w:p w:rsidR="008D2480" w:rsidRPr="008D2480" w:rsidRDefault="00705175" w:rsidP="008D2480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73075D7D" wp14:editId="7405A0AB">
                  <wp:extent cx="2962275" cy="2792656"/>
                  <wp:effectExtent l="0" t="0" r="0" b="8255"/>
                  <wp:docPr id="18" name="Picture 18" descr="http://scienceblogs.com/startswithabang/files/2010/09/image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ienceblogs.com/startswithabang/files/2010/09/image0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464" cy="279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D7D" w:rsidRPr="008D2480" w:rsidTr="00463526">
        <w:tc>
          <w:tcPr>
            <w:tcW w:w="3955" w:type="dxa"/>
          </w:tcPr>
          <w:p w:rsidR="008D2480" w:rsidRPr="008D2480" w:rsidRDefault="00705175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lastRenderedPageBreak/>
              <w:t>Focault’s</w:t>
            </w:r>
            <w:proofErr w:type="spellEnd"/>
            <w:r>
              <w:rPr>
                <w:sz w:val="72"/>
                <w:szCs w:val="72"/>
              </w:rPr>
              <w:t xml:space="preserve"> Pendulum</w:t>
            </w:r>
          </w:p>
        </w:tc>
        <w:tc>
          <w:tcPr>
            <w:tcW w:w="3960" w:type="dxa"/>
          </w:tcPr>
          <w:p w:rsidR="00705175" w:rsidRDefault="00705175" w:rsidP="0070517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A peg swings back and forth, knocking down pins, </w:t>
            </w:r>
          </w:p>
          <w:p w:rsidR="00705175" w:rsidRDefault="00705175" w:rsidP="00705175">
            <w:pPr>
              <w:rPr>
                <w:sz w:val="72"/>
                <w:szCs w:val="72"/>
              </w:rPr>
            </w:pPr>
          </w:p>
          <w:p w:rsidR="008D2480" w:rsidRDefault="00705175" w:rsidP="00705175">
            <w:pPr>
              <w:rPr>
                <w:b/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Show </w:t>
            </w:r>
            <w:r w:rsidRPr="00705175">
              <w:rPr>
                <w:b/>
                <w:sz w:val="72"/>
                <w:szCs w:val="72"/>
              </w:rPr>
              <w:t>proof of Earth’s Rotation.</w:t>
            </w:r>
          </w:p>
          <w:p w:rsidR="00705175" w:rsidRPr="008D2480" w:rsidRDefault="00705175" w:rsidP="00705175">
            <w:pPr>
              <w:rPr>
                <w:sz w:val="72"/>
                <w:szCs w:val="72"/>
              </w:rPr>
            </w:pPr>
          </w:p>
        </w:tc>
        <w:tc>
          <w:tcPr>
            <w:tcW w:w="5035" w:type="dxa"/>
          </w:tcPr>
          <w:p w:rsidR="00705175" w:rsidRDefault="00705175" w:rsidP="00705175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35B7CE5" wp14:editId="3982898E">
                  <wp:extent cx="3286125" cy="2464594"/>
                  <wp:effectExtent l="0" t="0" r="0" b="0"/>
                  <wp:docPr id="19" name="Picture 19" descr="http://scienceblogs.com/startswithabang/files/2010/09/FoucaultPendu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ienceblogs.com/startswithabang/files/2010/09/FoucaultPendu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552" cy="246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175" w:rsidRDefault="00705175" w:rsidP="00705175">
            <w:pPr>
              <w:rPr>
                <w:sz w:val="72"/>
                <w:szCs w:val="72"/>
              </w:rPr>
            </w:pPr>
          </w:p>
          <w:p w:rsidR="00705175" w:rsidRDefault="00705175" w:rsidP="00705175">
            <w:pPr>
              <w:rPr>
                <w:sz w:val="72"/>
                <w:szCs w:val="72"/>
              </w:rPr>
            </w:pPr>
          </w:p>
          <w:p w:rsidR="008D2480" w:rsidRPr="00705175" w:rsidRDefault="00705175" w:rsidP="00705175">
            <w:pPr>
              <w:tabs>
                <w:tab w:val="left" w:pos="1020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*Earth Rotates 15 degrees an hour</w:t>
            </w:r>
          </w:p>
        </w:tc>
      </w:tr>
      <w:tr w:rsidR="00A50D7D" w:rsidRPr="008D2480" w:rsidTr="00463526">
        <w:tc>
          <w:tcPr>
            <w:tcW w:w="3955" w:type="dxa"/>
          </w:tcPr>
          <w:p w:rsidR="008D2480" w:rsidRPr="008D2480" w:rsidRDefault="0070517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Coriolis Effect</w:t>
            </w:r>
          </w:p>
        </w:tc>
        <w:tc>
          <w:tcPr>
            <w:tcW w:w="3960" w:type="dxa"/>
          </w:tcPr>
          <w:p w:rsidR="00B9389E" w:rsidRDefault="00705175" w:rsidP="0070517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Proves earth rotates</w:t>
            </w:r>
          </w:p>
          <w:p w:rsidR="00705175" w:rsidRDefault="00705175" w:rsidP="00705175">
            <w:pPr>
              <w:rPr>
                <w:sz w:val="72"/>
                <w:szCs w:val="72"/>
              </w:rPr>
            </w:pPr>
          </w:p>
          <w:p w:rsidR="00705175" w:rsidRPr="008D2480" w:rsidRDefault="00705175" w:rsidP="0070517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Wind moves from </w:t>
            </w:r>
            <w:proofErr w:type="spellStart"/>
            <w:proofErr w:type="gramStart"/>
            <w:r>
              <w:rPr>
                <w:sz w:val="72"/>
                <w:szCs w:val="72"/>
              </w:rPr>
              <w:t>it’s</w:t>
            </w:r>
            <w:proofErr w:type="spellEnd"/>
            <w:proofErr w:type="gramEnd"/>
            <w:r>
              <w:rPr>
                <w:sz w:val="72"/>
                <w:szCs w:val="72"/>
              </w:rPr>
              <w:t xml:space="preserve"> right.</w:t>
            </w:r>
          </w:p>
        </w:tc>
        <w:tc>
          <w:tcPr>
            <w:tcW w:w="5035" w:type="dxa"/>
          </w:tcPr>
          <w:p w:rsidR="008D2480" w:rsidRPr="008D2480" w:rsidRDefault="00705175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15812601" wp14:editId="4CB99AF1">
                  <wp:extent cx="3124200" cy="3124200"/>
                  <wp:effectExtent l="0" t="0" r="0" b="0"/>
                  <wp:docPr id="20" name="Picture 20" descr="https://upload.wikimedia.org/wikipedia/commons/6/69/Coriolis_effect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6/69/Coriolis_effect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D7D" w:rsidRPr="008D2480" w:rsidTr="00463526">
        <w:tc>
          <w:tcPr>
            <w:tcW w:w="3955" w:type="dxa"/>
          </w:tcPr>
          <w:p w:rsidR="008D2480" w:rsidRPr="008D2480" w:rsidRDefault="0070517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Star Trails</w:t>
            </w:r>
          </w:p>
        </w:tc>
        <w:tc>
          <w:tcPr>
            <w:tcW w:w="3960" w:type="dxa"/>
          </w:tcPr>
          <w:p w:rsidR="008D2480" w:rsidRPr="008D2480" w:rsidRDefault="0070517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Proves rotation of earth</w:t>
            </w:r>
          </w:p>
        </w:tc>
        <w:tc>
          <w:tcPr>
            <w:tcW w:w="5035" w:type="dxa"/>
          </w:tcPr>
          <w:p w:rsidR="008D2480" w:rsidRPr="008D2480" w:rsidRDefault="00705175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1C65630A" wp14:editId="0E51BFF3">
                  <wp:extent cx="3219450" cy="1938987"/>
                  <wp:effectExtent l="0" t="0" r="0" b="4445"/>
                  <wp:docPr id="21" name="Picture 21" descr="https://i.ytimg.com/vi/V6ypRbPzoPM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ytimg.com/vi/V6ypRbPzoPM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963" cy="194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D7D" w:rsidRPr="008D2480" w:rsidTr="00463526">
        <w:tc>
          <w:tcPr>
            <w:tcW w:w="3955" w:type="dxa"/>
          </w:tcPr>
          <w:p w:rsidR="008D2480" w:rsidRPr="008D2480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Celestial Object</w:t>
            </w:r>
          </w:p>
        </w:tc>
        <w:tc>
          <w:tcPr>
            <w:tcW w:w="3960" w:type="dxa"/>
          </w:tcPr>
          <w:p w:rsidR="008D2480" w:rsidRPr="008D2480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Any object outside of Earth’s atmosphere.</w:t>
            </w:r>
          </w:p>
        </w:tc>
        <w:tc>
          <w:tcPr>
            <w:tcW w:w="5035" w:type="dxa"/>
          </w:tcPr>
          <w:p w:rsidR="008D2480" w:rsidRPr="008D2480" w:rsidRDefault="00463526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8934602" wp14:editId="5C369ED0">
                  <wp:extent cx="3248025" cy="2114550"/>
                  <wp:effectExtent l="0" t="0" r="9525" b="0"/>
                  <wp:docPr id="22" name="Picture 22" descr="https://upload.wikimedia.org/wikipedia/commons/f/fc/ESO-_Celestial_Objects_in_the_Capodimonte_Deep_Field-phot-15c-01-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f/fc/ESO-_Celestial_Objects_in_the_Capodimonte_Deep_Field-phot-15c-01-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384" cy="211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D7D" w:rsidRPr="008D2480" w:rsidTr="00463526">
        <w:tc>
          <w:tcPr>
            <w:tcW w:w="3955" w:type="dxa"/>
          </w:tcPr>
          <w:p w:rsidR="008D2480" w:rsidRPr="008D2480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Rotation</w:t>
            </w:r>
          </w:p>
        </w:tc>
        <w:tc>
          <w:tcPr>
            <w:tcW w:w="3960" w:type="dxa"/>
          </w:tcPr>
          <w:p w:rsidR="00463526" w:rsidRDefault="00463526" w:rsidP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Earth Spins</w:t>
            </w:r>
          </w:p>
          <w:p w:rsidR="00463526" w:rsidRPr="008D2480" w:rsidRDefault="00463526" w:rsidP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West to East</w:t>
            </w:r>
          </w:p>
          <w:p w:rsidR="00B9389E" w:rsidRPr="008D2480" w:rsidRDefault="00B9389E">
            <w:pPr>
              <w:rPr>
                <w:sz w:val="72"/>
                <w:szCs w:val="72"/>
              </w:rPr>
            </w:pPr>
          </w:p>
        </w:tc>
        <w:tc>
          <w:tcPr>
            <w:tcW w:w="5035" w:type="dxa"/>
          </w:tcPr>
          <w:p w:rsidR="008D2480" w:rsidRPr="008D2480" w:rsidRDefault="00463526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2C4E219" wp14:editId="2F9C2C3F">
                  <wp:extent cx="3190875" cy="3190875"/>
                  <wp:effectExtent l="0" t="0" r="9525" b="9525"/>
                  <wp:docPr id="23" name="Picture 23" descr="http://www.thunderboltkids.co.za/Grade6/04-earth-and-beyond/images/gd-0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underboltkids.co.za/Grade6/04-earth-and-beyond/images/gd-0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D7D" w:rsidRPr="008D2480" w:rsidTr="00463526">
        <w:tc>
          <w:tcPr>
            <w:tcW w:w="3955" w:type="dxa"/>
          </w:tcPr>
          <w:p w:rsidR="008D2480" w:rsidRPr="008D2480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Revolution</w:t>
            </w:r>
          </w:p>
        </w:tc>
        <w:tc>
          <w:tcPr>
            <w:tcW w:w="3960" w:type="dxa"/>
          </w:tcPr>
          <w:p w:rsidR="008D2480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Earth’s movement around the sun.</w:t>
            </w:r>
          </w:p>
          <w:p w:rsidR="00463526" w:rsidRDefault="00463526">
            <w:pPr>
              <w:rPr>
                <w:sz w:val="72"/>
                <w:szCs w:val="72"/>
              </w:rPr>
            </w:pPr>
          </w:p>
          <w:p w:rsidR="00463526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365.24 days in a year.</w:t>
            </w:r>
          </w:p>
          <w:p w:rsidR="00463526" w:rsidRDefault="00463526">
            <w:pPr>
              <w:rPr>
                <w:sz w:val="72"/>
                <w:szCs w:val="72"/>
              </w:rPr>
            </w:pPr>
          </w:p>
          <w:p w:rsidR="00463526" w:rsidRDefault="00463526">
            <w:pPr>
              <w:rPr>
                <w:sz w:val="72"/>
                <w:szCs w:val="72"/>
              </w:rPr>
            </w:pPr>
          </w:p>
          <w:p w:rsidR="00463526" w:rsidRPr="008D2480" w:rsidRDefault="00463526">
            <w:pPr>
              <w:rPr>
                <w:sz w:val="72"/>
                <w:szCs w:val="72"/>
              </w:rPr>
            </w:pPr>
          </w:p>
        </w:tc>
        <w:tc>
          <w:tcPr>
            <w:tcW w:w="5035" w:type="dxa"/>
          </w:tcPr>
          <w:p w:rsidR="008D2480" w:rsidRPr="008D2480" w:rsidRDefault="00463526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735ABF03" wp14:editId="3AB11F48">
                  <wp:extent cx="3048000" cy="2162175"/>
                  <wp:effectExtent l="0" t="0" r="0" b="9525"/>
                  <wp:docPr id="24" name="Picture 24" descr="http://mail.colonial.net/~hkaiter/aa_newest_images/earth_revolution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ail.colonial.net/~hkaiter/aa_newest_images/earth_revolution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89E" w:rsidRPr="008D2480" w:rsidTr="00463526">
        <w:tc>
          <w:tcPr>
            <w:tcW w:w="3955" w:type="dxa"/>
          </w:tcPr>
          <w:p w:rsidR="00B9389E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Retrograde Motion</w:t>
            </w:r>
          </w:p>
        </w:tc>
        <w:tc>
          <w:tcPr>
            <w:tcW w:w="3960" w:type="dxa"/>
          </w:tcPr>
          <w:p w:rsidR="00E34EEF" w:rsidRDefault="00463526" w:rsidP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Proof Earth Revolves.</w:t>
            </w:r>
          </w:p>
          <w:p w:rsidR="00463526" w:rsidRDefault="00463526" w:rsidP="00463526">
            <w:pPr>
              <w:rPr>
                <w:sz w:val="72"/>
                <w:szCs w:val="72"/>
              </w:rPr>
            </w:pPr>
          </w:p>
          <w:p w:rsidR="00463526" w:rsidRDefault="00463526" w:rsidP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Planet move backward, then forward because of the position.</w:t>
            </w:r>
          </w:p>
          <w:p w:rsidR="00463526" w:rsidRPr="008D2480" w:rsidRDefault="00463526" w:rsidP="00463526">
            <w:pPr>
              <w:rPr>
                <w:sz w:val="72"/>
                <w:szCs w:val="72"/>
              </w:rPr>
            </w:pPr>
          </w:p>
        </w:tc>
        <w:tc>
          <w:tcPr>
            <w:tcW w:w="5035" w:type="dxa"/>
          </w:tcPr>
          <w:p w:rsidR="00B9389E" w:rsidRPr="008D2480" w:rsidRDefault="00463526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10B37DF4" wp14:editId="1CE6AA21">
                  <wp:extent cx="3276285" cy="2905125"/>
                  <wp:effectExtent l="0" t="0" r="635" b="0"/>
                  <wp:docPr id="25" name="Picture 25" descr="http://cseligman.com/text/sky/retromars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seligman.com/text/sky/retromars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636" cy="29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EF" w:rsidRPr="008D2480" w:rsidTr="00463526">
        <w:tc>
          <w:tcPr>
            <w:tcW w:w="3955" w:type="dxa"/>
          </w:tcPr>
          <w:p w:rsidR="00E34EEF" w:rsidRPr="00463526" w:rsidRDefault="00463526">
            <w:pPr>
              <w:rPr>
                <w:sz w:val="56"/>
                <w:szCs w:val="56"/>
              </w:rPr>
            </w:pPr>
            <w:r w:rsidRPr="00463526">
              <w:rPr>
                <w:sz w:val="56"/>
                <w:szCs w:val="56"/>
              </w:rPr>
              <w:lastRenderedPageBreak/>
              <w:t>Constellation</w:t>
            </w:r>
          </w:p>
        </w:tc>
        <w:tc>
          <w:tcPr>
            <w:tcW w:w="3960" w:type="dxa"/>
          </w:tcPr>
          <w:p w:rsidR="00E34EEF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Group of stars.</w:t>
            </w:r>
          </w:p>
          <w:p w:rsidR="00463526" w:rsidRDefault="00463526">
            <w:pPr>
              <w:rPr>
                <w:sz w:val="72"/>
                <w:szCs w:val="72"/>
              </w:rPr>
            </w:pPr>
          </w:p>
          <w:p w:rsidR="00463526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Proof Earth</w:t>
            </w:r>
          </w:p>
          <w:p w:rsidR="00463526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Revolves around the sun</w:t>
            </w:r>
          </w:p>
        </w:tc>
        <w:tc>
          <w:tcPr>
            <w:tcW w:w="5035" w:type="dxa"/>
          </w:tcPr>
          <w:p w:rsidR="00E34EEF" w:rsidRPr="00463526" w:rsidRDefault="00463526">
            <w:pPr>
              <w:rPr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72A1A126" wp14:editId="652B25C9">
                  <wp:extent cx="2686050" cy="2152650"/>
                  <wp:effectExtent l="0" t="0" r="0" b="0"/>
                  <wp:docPr id="26" name="Picture 26" descr="http://csep10.phys.utk.edu/astr161/lect/time/le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sep10.phys.utk.edu/astr161/lect/time/le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EF" w:rsidRPr="008D2480" w:rsidTr="00463526">
        <w:tc>
          <w:tcPr>
            <w:tcW w:w="3955" w:type="dxa"/>
          </w:tcPr>
          <w:p w:rsidR="00E34EEF" w:rsidRDefault="0046352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Apparent Daily Motion</w:t>
            </w:r>
          </w:p>
          <w:p w:rsidR="00463526" w:rsidRDefault="00463526">
            <w:pPr>
              <w:rPr>
                <w:sz w:val="72"/>
                <w:szCs w:val="72"/>
              </w:rPr>
            </w:pPr>
          </w:p>
          <w:p w:rsidR="00463526" w:rsidRDefault="00463526">
            <w:pPr>
              <w:rPr>
                <w:sz w:val="72"/>
                <w:szCs w:val="72"/>
              </w:rPr>
            </w:pPr>
          </w:p>
          <w:p w:rsidR="00463526" w:rsidRDefault="00463526">
            <w:pPr>
              <w:rPr>
                <w:sz w:val="72"/>
                <w:szCs w:val="72"/>
              </w:rPr>
            </w:pPr>
          </w:p>
          <w:p w:rsidR="00463526" w:rsidRDefault="00463526">
            <w:pPr>
              <w:rPr>
                <w:sz w:val="72"/>
                <w:szCs w:val="72"/>
              </w:rPr>
            </w:pPr>
          </w:p>
          <w:p w:rsidR="00463526" w:rsidRDefault="00463526">
            <w:pPr>
              <w:rPr>
                <w:sz w:val="72"/>
                <w:szCs w:val="72"/>
              </w:rPr>
            </w:pPr>
          </w:p>
          <w:p w:rsidR="00463526" w:rsidRDefault="00463526">
            <w:pPr>
              <w:rPr>
                <w:sz w:val="72"/>
                <w:szCs w:val="72"/>
              </w:rPr>
            </w:pPr>
          </w:p>
        </w:tc>
        <w:tc>
          <w:tcPr>
            <w:tcW w:w="3960" w:type="dxa"/>
          </w:tcPr>
          <w:p w:rsidR="00E34EEF" w:rsidRDefault="00463526">
            <w:pPr>
              <w:rPr>
                <w:rStyle w:val="tgc"/>
                <w:rFonts w:ascii="Arial" w:hAnsi="Arial" w:cs="Arial"/>
                <w:color w:val="222222"/>
                <w:sz w:val="72"/>
                <w:szCs w:val="72"/>
                <w:lang w:val="en"/>
              </w:rPr>
            </w:pPr>
            <w:r>
              <w:rPr>
                <w:rStyle w:val="tgc"/>
                <w:rFonts w:ascii="Arial" w:hAnsi="Arial" w:cs="Arial"/>
                <w:color w:val="222222"/>
                <w:sz w:val="72"/>
                <w:szCs w:val="72"/>
                <w:lang w:val="en"/>
              </w:rPr>
              <w:t>The movement of the sun during different times of year.</w:t>
            </w:r>
          </w:p>
          <w:p w:rsidR="00463526" w:rsidRDefault="00463526">
            <w:pPr>
              <w:rPr>
                <w:rStyle w:val="tgc"/>
                <w:rFonts w:ascii="Arial" w:hAnsi="Arial" w:cs="Arial"/>
                <w:color w:val="222222"/>
                <w:sz w:val="72"/>
                <w:szCs w:val="72"/>
                <w:lang w:val="en"/>
              </w:rPr>
            </w:pPr>
          </w:p>
          <w:p w:rsidR="00E34EEF" w:rsidRPr="00463526" w:rsidRDefault="00463526" w:rsidP="00463526">
            <w:pPr>
              <w:rPr>
                <w:rFonts w:ascii="Arial" w:hAnsi="Arial" w:cs="Arial"/>
                <w:color w:val="222222"/>
                <w:sz w:val="72"/>
                <w:szCs w:val="72"/>
                <w:lang w:val="en"/>
              </w:rPr>
            </w:pPr>
            <w:r>
              <w:rPr>
                <w:rStyle w:val="tgc"/>
                <w:rFonts w:ascii="Arial" w:hAnsi="Arial" w:cs="Arial"/>
                <w:color w:val="222222"/>
                <w:sz w:val="72"/>
                <w:szCs w:val="72"/>
                <w:lang w:val="en"/>
              </w:rPr>
              <w:t>-impacts shadow’s angle</w:t>
            </w:r>
          </w:p>
        </w:tc>
        <w:tc>
          <w:tcPr>
            <w:tcW w:w="5035" w:type="dxa"/>
          </w:tcPr>
          <w:p w:rsidR="00E34EEF" w:rsidRDefault="00463526">
            <w:pPr>
              <w:rPr>
                <w:noProof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9192930" wp14:editId="6D60C2A3">
                  <wp:extent cx="3126481" cy="2809875"/>
                  <wp:effectExtent l="0" t="0" r="0" b="0"/>
                  <wp:docPr id="27" name="Picture 27" descr="Image result for apparent daily motion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apparent daily motion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238" cy="281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EF" w:rsidRPr="008D2480" w:rsidTr="00463526">
        <w:tc>
          <w:tcPr>
            <w:tcW w:w="3955" w:type="dxa"/>
          </w:tcPr>
          <w:p w:rsidR="00E34EEF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The Moon</w:t>
            </w:r>
          </w:p>
        </w:tc>
        <w:tc>
          <w:tcPr>
            <w:tcW w:w="3960" w:type="dxa"/>
          </w:tcPr>
          <w:p w:rsidR="00E34EEF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Affects our </w:t>
            </w:r>
            <w:proofErr w:type="spellStart"/>
            <w:r>
              <w:rPr>
                <w:sz w:val="72"/>
                <w:szCs w:val="72"/>
              </w:rPr>
              <w:t>our</w:t>
            </w:r>
            <w:proofErr w:type="spellEnd"/>
            <w:r>
              <w:rPr>
                <w:sz w:val="72"/>
                <w:szCs w:val="72"/>
              </w:rPr>
              <w:t xml:space="preserve"> tides</w:t>
            </w:r>
          </w:p>
          <w:p w:rsidR="00E34EEF" w:rsidRDefault="00E34EEF">
            <w:pPr>
              <w:rPr>
                <w:sz w:val="72"/>
                <w:szCs w:val="72"/>
              </w:rPr>
            </w:pPr>
          </w:p>
          <w:p w:rsidR="00C628B6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*gravity pulls the water on Earth</w:t>
            </w:r>
          </w:p>
          <w:p w:rsidR="00E34EEF" w:rsidRDefault="00E34EEF">
            <w:pPr>
              <w:rPr>
                <w:sz w:val="72"/>
                <w:szCs w:val="72"/>
              </w:rPr>
            </w:pPr>
          </w:p>
        </w:tc>
        <w:tc>
          <w:tcPr>
            <w:tcW w:w="5035" w:type="dxa"/>
          </w:tcPr>
          <w:p w:rsidR="00E34EEF" w:rsidRDefault="00C628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01AFD0" wp14:editId="13487FFE">
                  <wp:extent cx="3019425" cy="2644140"/>
                  <wp:effectExtent l="0" t="0" r="9525" b="3810"/>
                  <wp:docPr id="1" name="Picture 1" descr="http://www.lunarland.com/images/Moon.OceanT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unarland.com/images/Moon.OceanT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874" cy="265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EF" w:rsidRPr="008D2480" w:rsidTr="00463526">
        <w:tc>
          <w:tcPr>
            <w:tcW w:w="3955" w:type="dxa"/>
          </w:tcPr>
          <w:p w:rsidR="00E34EEF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Spring Tides</w:t>
            </w:r>
          </w:p>
          <w:p w:rsidR="00E34EEF" w:rsidRPr="00E34EEF" w:rsidRDefault="00E34EEF" w:rsidP="00E34EEF">
            <w:pPr>
              <w:rPr>
                <w:sz w:val="72"/>
                <w:szCs w:val="72"/>
              </w:rPr>
            </w:pPr>
          </w:p>
          <w:p w:rsidR="00E34EEF" w:rsidRDefault="00E34EEF" w:rsidP="00E34EEF">
            <w:pPr>
              <w:rPr>
                <w:sz w:val="72"/>
                <w:szCs w:val="72"/>
              </w:rPr>
            </w:pPr>
          </w:p>
          <w:p w:rsidR="00C628B6" w:rsidRDefault="00C628B6" w:rsidP="00C628B6">
            <w:pPr>
              <w:rPr>
                <w:sz w:val="72"/>
                <w:szCs w:val="72"/>
              </w:rPr>
            </w:pPr>
          </w:p>
          <w:p w:rsidR="00E34EEF" w:rsidRPr="00E34EEF" w:rsidRDefault="00C628B6" w:rsidP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*really high tides</w:t>
            </w:r>
          </w:p>
        </w:tc>
        <w:tc>
          <w:tcPr>
            <w:tcW w:w="3960" w:type="dxa"/>
          </w:tcPr>
          <w:p w:rsidR="00E34EEF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The moon, Sun and Earth line up</w:t>
            </w:r>
          </w:p>
          <w:p w:rsidR="00C628B6" w:rsidRDefault="00C628B6">
            <w:pPr>
              <w:rPr>
                <w:sz w:val="72"/>
                <w:szCs w:val="72"/>
              </w:rPr>
            </w:pPr>
          </w:p>
          <w:p w:rsidR="00C628B6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*new moon phase</w:t>
            </w:r>
          </w:p>
          <w:p w:rsidR="00C628B6" w:rsidRDefault="00C628B6">
            <w:pPr>
              <w:rPr>
                <w:sz w:val="72"/>
                <w:szCs w:val="72"/>
              </w:rPr>
            </w:pPr>
          </w:p>
          <w:p w:rsidR="00C628B6" w:rsidRDefault="00C628B6">
            <w:pPr>
              <w:rPr>
                <w:sz w:val="72"/>
                <w:szCs w:val="72"/>
              </w:rPr>
            </w:pPr>
          </w:p>
        </w:tc>
        <w:tc>
          <w:tcPr>
            <w:tcW w:w="5035" w:type="dxa"/>
          </w:tcPr>
          <w:p w:rsidR="00E34EEF" w:rsidRDefault="00C628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D3B10" wp14:editId="20883D31">
                  <wp:extent cx="3105150" cy="2943225"/>
                  <wp:effectExtent l="0" t="0" r="0" b="9525"/>
                  <wp:docPr id="2" name="Picture 2" descr="http://oceanservice.noaa.gov/education/kits/tides/media/tide06a_4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ceanservice.noaa.gov/education/kits/tides/media/tide06a_4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EF" w:rsidRPr="008D2480" w:rsidTr="00463526">
        <w:tc>
          <w:tcPr>
            <w:tcW w:w="3955" w:type="dxa"/>
          </w:tcPr>
          <w:p w:rsidR="00E34EEF" w:rsidRDefault="00C628B6" w:rsidP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Neap tide</w:t>
            </w:r>
          </w:p>
        </w:tc>
        <w:tc>
          <w:tcPr>
            <w:tcW w:w="3960" w:type="dxa"/>
          </w:tcPr>
          <w:p w:rsidR="00E34EEF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The sun and moon compete in their gravitational pull.</w:t>
            </w:r>
          </w:p>
          <w:p w:rsidR="00C628B6" w:rsidRDefault="00C628B6">
            <w:pPr>
              <w:rPr>
                <w:sz w:val="72"/>
                <w:szCs w:val="72"/>
              </w:rPr>
            </w:pPr>
          </w:p>
          <w:p w:rsidR="00C628B6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*tides not as high.</w:t>
            </w:r>
          </w:p>
        </w:tc>
        <w:tc>
          <w:tcPr>
            <w:tcW w:w="5035" w:type="dxa"/>
          </w:tcPr>
          <w:p w:rsidR="00E34EEF" w:rsidRDefault="00C628B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955675</wp:posOffset>
                  </wp:positionV>
                  <wp:extent cx="3060065" cy="2752725"/>
                  <wp:effectExtent l="0" t="0" r="6985" b="9525"/>
                  <wp:wrapTight wrapText="bothSides">
                    <wp:wrapPolygon edited="0">
                      <wp:start x="0" y="0"/>
                      <wp:lineTo x="0" y="21525"/>
                      <wp:lineTo x="21515" y="21525"/>
                      <wp:lineTo x="2151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0D7D" w:rsidRPr="008D2480" w:rsidTr="00463526">
        <w:tc>
          <w:tcPr>
            <w:tcW w:w="3955" w:type="dxa"/>
          </w:tcPr>
          <w:p w:rsidR="00A50D7D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Lunar Eclipse</w:t>
            </w:r>
          </w:p>
        </w:tc>
        <w:tc>
          <w:tcPr>
            <w:tcW w:w="3960" w:type="dxa"/>
          </w:tcPr>
          <w:p w:rsidR="00A50D7D" w:rsidRDefault="00C628B6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Earth’s shadow is on the moon.</w:t>
            </w:r>
          </w:p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</w:p>
          <w:p w:rsidR="00C628B6" w:rsidRP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*proves earth is round</w:t>
            </w:r>
          </w:p>
          <w:p w:rsidR="00A50D7D" w:rsidRPr="00A50D7D" w:rsidRDefault="00A50D7D">
            <w:pPr>
              <w:rPr>
                <w:rFonts w:ascii="latoregular" w:hAnsi="latoregular"/>
                <w:color w:val="444444"/>
                <w:sz w:val="72"/>
                <w:szCs w:val="72"/>
              </w:rPr>
            </w:pPr>
          </w:p>
          <w:p w:rsidR="00A50D7D" w:rsidRPr="00A50D7D" w:rsidRDefault="00A50D7D">
            <w:pPr>
              <w:rPr>
                <w:rFonts w:ascii="latoregular" w:hAnsi="latoregular"/>
                <w:color w:val="444444"/>
                <w:sz w:val="72"/>
                <w:szCs w:val="72"/>
              </w:rPr>
            </w:pPr>
            <w:r w:rsidRPr="00A50D7D">
              <w:rPr>
                <w:rFonts w:ascii="latoregular" w:hAnsi="latoregular"/>
                <w:color w:val="444444"/>
                <w:sz w:val="72"/>
                <w:szCs w:val="72"/>
              </w:rPr>
              <w:t xml:space="preserve"> </w:t>
            </w:r>
          </w:p>
          <w:p w:rsidR="00A50D7D" w:rsidRDefault="00A50D7D">
            <w:pPr>
              <w:rPr>
                <w:sz w:val="72"/>
                <w:szCs w:val="72"/>
              </w:rPr>
            </w:pPr>
          </w:p>
        </w:tc>
        <w:tc>
          <w:tcPr>
            <w:tcW w:w="5035" w:type="dxa"/>
          </w:tcPr>
          <w:p w:rsidR="006A745B" w:rsidRDefault="006A745B">
            <w:pPr>
              <w:rPr>
                <w:noProof/>
              </w:rPr>
            </w:pPr>
          </w:p>
          <w:p w:rsidR="006A745B" w:rsidRDefault="006A745B">
            <w:pPr>
              <w:rPr>
                <w:noProof/>
              </w:rPr>
            </w:pPr>
          </w:p>
          <w:p w:rsidR="006A745B" w:rsidRDefault="00C628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47975" cy="2142313"/>
                  <wp:effectExtent l="0" t="0" r="0" b="0"/>
                  <wp:docPr id="4" name="Picture 4" descr="http://www.nasa.gov/sites/default/files/styles/946xvariable_height/public/lunar-eclipse-diagram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sa.gov/sites/default/files/styles/946xvariable_height/public/lunar-eclipse-diagram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38" cy="215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C09" w:rsidRDefault="00E60C09">
            <w:pPr>
              <w:rPr>
                <w:noProof/>
                <w:sz w:val="72"/>
                <w:szCs w:val="72"/>
              </w:rPr>
            </w:pPr>
          </w:p>
          <w:p w:rsidR="00E60C09" w:rsidRPr="006A745B" w:rsidRDefault="00E60C09">
            <w:pPr>
              <w:rPr>
                <w:noProof/>
                <w:sz w:val="72"/>
                <w:szCs w:val="72"/>
              </w:rPr>
            </w:pPr>
          </w:p>
        </w:tc>
      </w:tr>
      <w:tr w:rsidR="00E60C09" w:rsidRPr="008D2480" w:rsidTr="00463526">
        <w:tc>
          <w:tcPr>
            <w:tcW w:w="3955" w:type="dxa"/>
          </w:tcPr>
          <w:p w:rsidR="00C628B6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Solar Eclipse</w:t>
            </w:r>
          </w:p>
          <w:p w:rsidR="00C628B6" w:rsidRPr="00C628B6" w:rsidRDefault="00C628B6" w:rsidP="00C628B6">
            <w:pPr>
              <w:rPr>
                <w:sz w:val="72"/>
                <w:szCs w:val="72"/>
              </w:rPr>
            </w:pPr>
          </w:p>
          <w:p w:rsidR="00C628B6" w:rsidRPr="00C628B6" w:rsidRDefault="00C628B6" w:rsidP="00C628B6">
            <w:pPr>
              <w:rPr>
                <w:sz w:val="72"/>
                <w:szCs w:val="72"/>
              </w:rPr>
            </w:pPr>
          </w:p>
          <w:p w:rsidR="00C628B6" w:rsidRPr="00C628B6" w:rsidRDefault="00C628B6" w:rsidP="00C628B6">
            <w:pPr>
              <w:rPr>
                <w:sz w:val="72"/>
                <w:szCs w:val="72"/>
              </w:rPr>
            </w:pPr>
          </w:p>
          <w:p w:rsidR="00C628B6" w:rsidRDefault="00C628B6" w:rsidP="00C628B6">
            <w:pPr>
              <w:rPr>
                <w:sz w:val="72"/>
                <w:szCs w:val="72"/>
              </w:rPr>
            </w:pPr>
          </w:p>
          <w:p w:rsidR="00E60C09" w:rsidRPr="00C628B6" w:rsidRDefault="00C628B6" w:rsidP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*new moon phase</w:t>
            </w:r>
          </w:p>
        </w:tc>
        <w:tc>
          <w:tcPr>
            <w:tcW w:w="3960" w:type="dxa"/>
          </w:tcPr>
          <w:p w:rsidR="00E60C09" w:rsidRP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The moon blocks the sun from Earth</w:t>
            </w:r>
          </w:p>
          <w:p w:rsidR="00E60C09" w:rsidRPr="00A50D7D" w:rsidRDefault="00E60C09">
            <w:pPr>
              <w:rPr>
                <w:rFonts w:ascii="latoregular" w:hAnsi="latoregular"/>
                <w:color w:val="444444"/>
                <w:sz w:val="72"/>
                <w:szCs w:val="72"/>
              </w:rPr>
            </w:pPr>
          </w:p>
        </w:tc>
        <w:tc>
          <w:tcPr>
            <w:tcW w:w="5035" w:type="dxa"/>
          </w:tcPr>
          <w:p w:rsidR="00E60C09" w:rsidRDefault="00C628B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EEF51FE" wp14:editId="3E2986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95625" cy="2238375"/>
                  <wp:effectExtent l="0" t="0" r="9525" b="9525"/>
                  <wp:wrapTight wrapText="bothSides">
                    <wp:wrapPolygon edited="0">
                      <wp:start x="0" y="0"/>
                      <wp:lineTo x="0" y="21508"/>
                      <wp:lineTo x="21534" y="21508"/>
                      <wp:lineTo x="21534" y="0"/>
                      <wp:lineTo x="0" y="0"/>
                    </wp:wrapPolygon>
                  </wp:wrapTight>
                  <wp:docPr id="6" name="Picture 6" descr="http://www.vancitybuzz.com/wp-content/uploads/2014/10/solar-eclip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ancitybuzz.com/wp-content/uploads/2014/10/solar-eclip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0C09" w:rsidRDefault="00E60C09">
            <w:pPr>
              <w:rPr>
                <w:noProof/>
              </w:rPr>
            </w:pPr>
          </w:p>
          <w:p w:rsidR="00E60C09" w:rsidRDefault="00E60C09">
            <w:pPr>
              <w:rPr>
                <w:noProof/>
              </w:rPr>
            </w:pPr>
          </w:p>
          <w:p w:rsidR="00E60C09" w:rsidRDefault="00E60C09">
            <w:pPr>
              <w:rPr>
                <w:noProof/>
              </w:rPr>
            </w:pPr>
          </w:p>
          <w:p w:rsidR="00E60C09" w:rsidRDefault="00E60C09">
            <w:pPr>
              <w:rPr>
                <w:noProof/>
              </w:rPr>
            </w:pPr>
          </w:p>
          <w:p w:rsidR="00E60C09" w:rsidRDefault="00E60C09">
            <w:pPr>
              <w:rPr>
                <w:noProof/>
              </w:rPr>
            </w:pPr>
          </w:p>
          <w:p w:rsidR="00E60C09" w:rsidRDefault="00E60C09">
            <w:pPr>
              <w:rPr>
                <w:noProof/>
              </w:rPr>
            </w:pPr>
          </w:p>
          <w:p w:rsidR="00E60C09" w:rsidRDefault="00E60C09">
            <w:pPr>
              <w:rPr>
                <w:noProof/>
              </w:rPr>
            </w:pPr>
          </w:p>
          <w:p w:rsidR="00E60C09" w:rsidRDefault="00E60C09">
            <w:pPr>
              <w:rPr>
                <w:noProof/>
              </w:rPr>
            </w:pPr>
          </w:p>
        </w:tc>
      </w:tr>
      <w:tr w:rsidR="00C628B6" w:rsidRPr="008D2480" w:rsidTr="00463526">
        <w:tc>
          <w:tcPr>
            <w:tcW w:w="3955" w:type="dxa"/>
          </w:tcPr>
          <w:p w:rsidR="00C628B6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Umbra</w:t>
            </w:r>
          </w:p>
        </w:tc>
        <w:tc>
          <w:tcPr>
            <w:tcW w:w="3960" w:type="dxa"/>
          </w:tcPr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The darkest part of the eclipse</w:t>
            </w:r>
          </w:p>
        </w:tc>
        <w:tc>
          <w:tcPr>
            <w:tcW w:w="5035" w:type="dxa"/>
          </w:tcPr>
          <w:p w:rsidR="00C628B6" w:rsidRDefault="00C628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FAD40A" wp14:editId="69709606">
                  <wp:extent cx="3105150" cy="2954655"/>
                  <wp:effectExtent l="0" t="0" r="0" b="0"/>
                  <wp:docPr id="7" name="Picture 7" descr="http://www.astronomy.ohio-state.edu/~pogge/Ast161/Unit2/Images/umb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stronomy.ohio-state.edu/~pogge/Ast161/Unit2/Images/umb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22" cy="295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8B6" w:rsidRPr="008D2480" w:rsidTr="00463526">
        <w:tc>
          <w:tcPr>
            <w:tcW w:w="3955" w:type="dxa"/>
          </w:tcPr>
          <w:p w:rsidR="00C628B6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Penumbra</w:t>
            </w:r>
          </w:p>
        </w:tc>
        <w:tc>
          <w:tcPr>
            <w:tcW w:w="3960" w:type="dxa"/>
          </w:tcPr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The partial shadow of the eclipse</w:t>
            </w:r>
          </w:p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</w:p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</w:p>
        </w:tc>
        <w:tc>
          <w:tcPr>
            <w:tcW w:w="5035" w:type="dxa"/>
          </w:tcPr>
          <w:p w:rsidR="00C628B6" w:rsidRDefault="00C628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FE74D" wp14:editId="6A971FB0">
                  <wp:extent cx="3095625" cy="2562225"/>
                  <wp:effectExtent l="0" t="0" r="9525" b="9525"/>
                  <wp:docPr id="9" name="Picture 9" descr="http://www.astronomy.ohio-state.edu/~pogge/Ast161/Unit2/Images/umb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stronomy.ohio-state.edu/~pogge/Ast161/Unit2/Images/umb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34" cy="256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8B6" w:rsidRPr="008D2480" w:rsidTr="00463526">
        <w:tc>
          <w:tcPr>
            <w:tcW w:w="3955" w:type="dxa"/>
          </w:tcPr>
          <w:p w:rsidR="00C628B6" w:rsidRDefault="00C628B6" w:rsidP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The Moon’s Revolution and rotation are the same </w:t>
            </w:r>
          </w:p>
        </w:tc>
        <w:tc>
          <w:tcPr>
            <w:tcW w:w="3960" w:type="dxa"/>
          </w:tcPr>
          <w:p w:rsidR="00C628B6" w:rsidRDefault="00C628B6">
            <w:pPr>
              <w:rPr>
                <w:sz w:val="72"/>
                <w:szCs w:val="72"/>
              </w:rPr>
            </w:pPr>
            <w:r w:rsidRPr="00C628B6">
              <w:rPr>
                <w:sz w:val="72"/>
                <w:szCs w:val="72"/>
                <w:u w:val="single"/>
              </w:rPr>
              <w:t>Revolution</w:t>
            </w:r>
            <w:r>
              <w:rPr>
                <w:sz w:val="72"/>
                <w:szCs w:val="72"/>
              </w:rPr>
              <w:t xml:space="preserve"> </w:t>
            </w:r>
            <w:r>
              <w:rPr>
                <w:sz w:val="72"/>
                <w:szCs w:val="72"/>
              </w:rPr>
              <w:t>creates phases.</w:t>
            </w:r>
          </w:p>
          <w:p w:rsidR="00C628B6" w:rsidRDefault="00C628B6">
            <w:pPr>
              <w:rPr>
                <w:sz w:val="72"/>
                <w:szCs w:val="72"/>
              </w:rPr>
            </w:pPr>
          </w:p>
          <w:p w:rsidR="00C628B6" w:rsidRDefault="00C628B6">
            <w:pPr>
              <w:rPr>
                <w:sz w:val="72"/>
                <w:szCs w:val="72"/>
              </w:rPr>
            </w:pPr>
          </w:p>
          <w:p w:rsidR="00C628B6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*ESRT</w:t>
            </w:r>
          </w:p>
          <w:p w:rsidR="00C628B6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27.3 days</w:t>
            </w:r>
          </w:p>
          <w:p w:rsidR="00C628B6" w:rsidRDefault="00C628B6">
            <w:pPr>
              <w:rPr>
                <w:sz w:val="72"/>
                <w:szCs w:val="72"/>
              </w:rPr>
            </w:pPr>
          </w:p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</w:p>
        </w:tc>
        <w:tc>
          <w:tcPr>
            <w:tcW w:w="5035" w:type="dxa"/>
          </w:tcPr>
          <w:p w:rsidR="00C628B6" w:rsidRDefault="00C628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497F93" wp14:editId="15A28AF2">
                  <wp:extent cx="3086100" cy="3295650"/>
                  <wp:effectExtent l="0" t="0" r="0" b="0"/>
                  <wp:docPr id="10" name="Picture 10" descr="http://www.exploringnature.org/graphics/space/moon_phases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xploringnature.org/graphics/space/moon_phases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367" cy="330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8B6" w:rsidRPr="008D2480" w:rsidTr="00463526">
        <w:tc>
          <w:tcPr>
            <w:tcW w:w="3955" w:type="dxa"/>
          </w:tcPr>
          <w:p w:rsidR="00C628B6" w:rsidRDefault="00C628B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Summer Solstice</w:t>
            </w:r>
          </w:p>
        </w:tc>
        <w:tc>
          <w:tcPr>
            <w:tcW w:w="3960" w:type="dxa"/>
          </w:tcPr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June 21</w:t>
            </w:r>
          </w:p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</w:p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15 hours of daylight</w:t>
            </w:r>
          </w:p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</w:p>
          <w:p w:rsidR="00C628B6" w:rsidRDefault="00C628B6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Sun rises North of East and sets North of West</w:t>
            </w:r>
          </w:p>
        </w:tc>
        <w:tc>
          <w:tcPr>
            <w:tcW w:w="5035" w:type="dxa"/>
          </w:tcPr>
          <w:p w:rsidR="00C628B6" w:rsidRDefault="00E2214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727075</wp:posOffset>
                  </wp:positionV>
                  <wp:extent cx="9258300" cy="4667407"/>
                  <wp:effectExtent l="0" t="0" r="0" b="0"/>
                  <wp:wrapTight wrapText="bothSides">
                    <wp:wrapPolygon edited="0">
                      <wp:start x="0" y="0"/>
                      <wp:lineTo x="0" y="21512"/>
                      <wp:lineTo x="21556" y="21512"/>
                      <wp:lineTo x="21556" y="0"/>
                      <wp:lineTo x="0" y="0"/>
                    </wp:wrapPolygon>
                  </wp:wrapTight>
                  <wp:docPr id="14" name="Picture 14" descr="http://jesusastrotheology.com/sun_elevations_winter_solstic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jesusastrotheology.com/sun_elevations_winter_solstic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360" cy="474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2142" w:rsidRPr="008D2480" w:rsidTr="00463526">
        <w:tc>
          <w:tcPr>
            <w:tcW w:w="3955" w:type="dxa"/>
          </w:tcPr>
          <w:p w:rsidR="00E22142" w:rsidRDefault="00E22142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Winter Solstice</w:t>
            </w:r>
          </w:p>
        </w:tc>
        <w:tc>
          <w:tcPr>
            <w:tcW w:w="3960" w:type="dxa"/>
          </w:tcPr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December 21</w:t>
            </w:r>
            <w:r w:rsidRPr="00E22142">
              <w:rPr>
                <w:rFonts w:ascii="latoregular" w:hAnsi="latoregular"/>
                <w:sz w:val="72"/>
                <w:szCs w:val="72"/>
                <w:vertAlign w:val="superscript"/>
              </w:rPr>
              <w:t>st</w:t>
            </w:r>
          </w:p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</w:p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9 hours of daylight</w:t>
            </w:r>
          </w:p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</w:p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Sun rises south of east and sets  south of west</w:t>
            </w:r>
          </w:p>
        </w:tc>
        <w:tc>
          <w:tcPr>
            <w:tcW w:w="5035" w:type="dxa"/>
          </w:tcPr>
          <w:p w:rsidR="00E22142" w:rsidRDefault="00E221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DBC08" wp14:editId="12E94827">
                  <wp:extent cx="3132752" cy="3086100"/>
                  <wp:effectExtent l="0" t="0" r="0" b="0"/>
                  <wp:docPr id="30" name="Picture 30" descr="http://startswithabang.com/wp-content/uploads/2008/12/sunpat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rtswithabang.com/wp-content/uploads/2008/12/sunpat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608" cy="31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142" w:rsidRPr="008D2480" w:rsidTr="00463526">
        <w:tc>
          <w:tcPr>
            <w:tcW w:w="3955" w:type="dxa"/>
          </w:tcPr>
          <w:p w:rsidR="00E22142" w:rsidRDefault="00E22142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Spring and Fall equinox</w:t>
            </w:r>
          </w:p>
        </w:tc>
        <w:tc>
          <w:tcPr>
            <w:tcW w:w="3960" w:type="dxa"/>
          </w:tcPr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Sept. and March 21</w:t>
            </w:r>
            <w:r w:rsidRPr="00E22142">
              <w:rPr>
                <w:rFonts w:ascii="latoregular" w:hAnsi="latoregular"/>
                <w:sz w:val="72"/>
                <w:szCs w:val="72"/>
                <w:vertAlign w:val="superscript"/>
              </w:rPr>
              <w:t>st</w:t>
            </w:r>
          </w:p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</w:p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12 hours sunlight</w:t>
            </w:r>
          </w:p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</w:p>
          <w:p w:rsidR="00E22142" w:rsidRDefault="00E22142" w:rsidP="00E22142">
            <w:pPr>
              <w:rPr>
                <w:rFonts w:ascii="latoregular" w:hAnsi="latoregular"/>
                <w:sz w:val="72"/>
                <w:szCs w:val="72"/>
              </w:rPr>
            </w:pPr>
            <w:r>
              <w:rPr>
                <w:rFonts w:ascii="latoregular" w:hAnsi="latoregular"/>
                <w:sz w:val="72"/>
                <w:szCs w:val="72"/>
              </w:rPr>
              <w:t>Sun rises due east and sets west.</w:t>
            </w:r>
          </w:p>
        </w:tc>
        <w:tc>
          <w:tcPr>
            <w:tcW w:w="5035" w:type="dxa"/>
          </w:tcPr>
          <w:p w:rsidR="00E22142" w:rsidRDefault="00E221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3C089" wp14:editId="0B50B945">
                  <wp:extent cx="3143250" cy="3800475"/>
                  <wp:effectExtent l="0" t="0" r="0" b="9525"/>
                  <wp:docPr id="31" name="Picture 31" descr="http://startswithabang.com/wp-content/uploads/2008/12/sunpat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rtswithabang.com/wp-content/uploads/2008/12/sunpat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142" w:rsidRPr="008D2480" w:rsidTr="00463526">
        <w:tc>
          <w:tcPr>
            <w:tcW w:w="3955" w:type="dxa"/>
          </w:tcPr>
          <w:p w:rsidR="00E22142" w:rsidRDefault="00E22142">
            <w:pPr>
              <w:rPr>
                <w:sz w:val="72"/>
                <w:szCs w:val="72"/>
              </w:rPr>
            </w:pPr>
            <w:bookmarkStart w:id="0" w:name="_GoBack"/>
            <w:bookmarkEnd w:id="0"/>
          </w:p>
        </w:tc>
        <w:tc>
          <w:tcPr>
            <w:tcW w:w="3960" w:type="dxa"/>
          </w:tcPr>
          <w:p w:rsidR="00E22142" w:rsidRDefault="00E22142">
            <w:pPr>
              <w:rPr>
                <w:rFonts w:ascii="latoregular" w:hAnsi="latoregular"/>
                <w:sz w:val="72"/>
                <w:szCs w:val="72"/>
              </w:rPr>
            </w:pPr>
          </w:p>
        </w:tc>
        <w:tc>
          <w:tcPr>
            <w:tcW w:w="5035" w:type="dxa"/>
          </w:tcPr>
          <w:p w:rsidR="00E22142" w:rsidRDefault="00E22142">
            <w:pPr>
              <w:rPr>
                <w:noProof/>
              </w:rPr>
            </w:pPr>
          </w:p>
        </w:tc>
      </w:tr>
    </w:tbl>
    <w:p w:rsidR="0052782F" w:rsidRDefault="0052782F">
      <w:pPr>
        <w:rPr>
          <w:sz w:val="72"/>
          <w:szCs w:val="72"/>
        </w:rPr>
      </w:pPr>
    </w:p>
    <w:p w:rsidR="00C628B6" w:rsidRDefault="00C628B6">
      <w:pPr>
        <w:rPr>
          <w:sz w:val="72"/>
          <w:szCs w:val="72"/>
        </w:rPr>
      </w:pPr>
    </w:p>
    <w:p w:rsidR="00C628B6" w:rsidRPr="008D2480" w:rsidRDefault="00C628B6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0B771B94" wp14:editId="0F38FBE0">
            <wp:extent cx="5953125" cy="3657600"/>
            <wp:effectExtent l="0" t="0" r="9525" b="0"/>
            <wp:docPr id="11" name="Picture 11" descr="http://publicradio1.wpengine.netdna-cdn.com/updraft/files/2014/09/Sept-22-equin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blicradio1.wpengine.netdna-cdn.com/updraft/files/2014/09/Sept-22-equinox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8B6" w:rsidRPr="008D2480" w:rsidSect="008D24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regul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80"/>
    <w:rsid w:val="00463526"/>
    <w:rsid w:val="0052782F"/>
    <w:rsid w:val="006A745B"/>
    <w:rsid w:val="00705175"/>
    <w:rsid w:val="008D2480"/>
    <w:rsid w:val="00A50D7D"/>
    <w:rsid w:val="00B9389E"/>
    <w:rsid w:val="00C628B6"/>
    <w:rsid w:val="00E22142"/>
    <w:rsid w:val="00E34EEF"/>
    <w:rsid w:val="00E6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7871AD-4ED8-4BEB-869B-59EAB78A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2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E34EEF"/>
  </w:style>
  <w:style w:type="paragraph" w:styleId="BalloonText">
    <w:name w:val="Balloon Text"/>
    <w:basedOn w:val="Normal"/>
    <w:link w:val="BalloonTextChar"/>
    <w:uiPriority w:val="99"/>
    <w:semiHidden/>
    <w:unhideWhenUsed/>
    <w:rsid w:val="006A7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gif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google.com/imgres?imgurl=http://www.nuffieldfoundation.org/sites/default/files/images/Observing%20motion%20of%20the%20Sun.jpg&amp;imgrefurl=http://www.nuffieldfoundation.org/practical-physics/observing-motion-sun&amp;h=315&amp;w=350&amp;tbnid=I4O49mE8_KwH5M:&amp;docid=PsNFTP6I9jNyNM&amp;ei=RGlLVpfrMcr0-AH9jIvYCA&amp;tbm=isch&amp;ved=0CCkQMygMMAxqFQoTCJedmfiCmMkCFUo6PgodfcYCiw&amp;biw=1280&amp;bih=903" TargetMode="External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DCA7B515</Template>
  <TotalTime>28</TotalTime>
  <Pages>20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Spring Harbor Central School District</Company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Renart, Gary</dc:creator>
  <cp:keywords/>
  <dc:description/>
  <cp:lastModifiedBy>Renart, Gary</cp:lastModifiedBy>
  <cp:revision>3</cp:revision>
  <cp:lastPrinted>2015-10-26T11:43:00Z</cp:lastPrinted>
  <dcterms:created xsi:type="dcterms:W3CDTF">2015-11-17T17:57:00Z</dcterms:created>
  <dcterms:modified xsi:type="dcterms:W3CDTF">2015-11-17T23:27:00Z</dcterms:modified>
</cp:coreProperties>
</file>